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376D4" w14:textId="48D56E28" w:rsidR="00F860DF" w:rsidRPr="00D45329" w:rsidRDefault="004A797D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r w:rsidRPr="00D45329">
        <w:rPr>
          <w:rFonts w:ascii="Verdana" w:hAnsi="Verdana"/>
          <w:b/>
          <w:bCs/>
          <w:color w:val="auto"/>
          <w:sz w:val="28"/>
          <w:szCs w:val="28"/>
        </w:rPr>
        <w:t>Anexo I</w:t>
      </w:r>
    </w:p>
    <w:p w14:paraId="501264A7" w14:textId="2177A868" w:rsidR="00F860DF" w:rsidRPr="00D45329" w:rsidRDefault="00F860DF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color w:val="auto"/>
          <w:sz w:val="28"/>
          <w:szCs w:val="28"/>
        </w:rPr>
      </w:pPr>
      <w:r w:rsidRPr="00D45329">
        <w:rPr>
          <w:rFonts w:ascii="Verdana" w:hAnsi="Verdana"/>
          <w:color w:val="auto"/>
          <w:sz w:val="28"/>
          <w:szCs w:val="28"/>
        </w:rPr>
        <w:t xml:space="preserve">Edital de Seleção Pública de Projetos de Patrocínio </w:t>
      </w:r>
      <w:r w:rsidR="008E1FBA" w:rsidRPr="00D45329">
        <w:rPr>
          <w:rFonts w:ascii="Verdana" w:hAnsi="Verdana"/>
          <w:color w:val="auto"/>
          <w:sz w:val="28"/>
          <w:szCs w:val="28"/>
        </w:rPr>
        <w:t>Crea-RS</w:t>
      </w:r>
      <w:r w:rsidRPr="00D45329">
        <w:rPr>
          <w:rFonts w:ascii="Verdana" w:hAnsi="Verdana"/>
          <w:color w:val="auto"/>
          <w:sz w:val="28"/>
          <w:szCs w:val="28"/>
        </w:rPr>
        <w:t xml:space="preserve"> 0</w:t>
      </w:r>
      <w:r w:rsidR="00725025" w:rsidRPr="00D45329">
        <w:rPr>
          <w:rFonts w:ascii="Verdana" w:hAnsi="Verdana"/>
          <w:color w:val="auto"/>
          <w:sz w:val="28"/>
          <w:szCs w:val="28"/>
        </w:rPr>
        <w:t>0</w:t>
      </w:r>
      <w:r w:rsidRPr="00D45329">
        <w:rPr>
          <w:rFonts w:ascii="Verdana" w:hAnsi="Verdana"/>
          <w:color w:val="auto"/>
          <w:sz w:val="28"/>
          <w:szCs w:val="28"/>
        </w:rPr>
        <w:t>1/</w:t>
      </w:r>
      <w:r w:rsidR="00767D83" w:rsidRPr="00D45329">
        <w:rPr>
          <w:rFonts w:ascii="Verdana" w:hAnsi="Verdana"/>
          <w:color w:val="auto"/>
          <w:sz w:val="28"/>
          <w:szCs w:val="28"/>
        </w:rPr>
        <w:t>202</w:t>
      </w:r>
      <w:r w:rsidR="00D32702" w:rsidRPr="00D45329">
        <w:rPr>
          <w:rFonts w:ascii="Verdana" w:hAnsi="Verdana"/>
          <w:color w:val="auto"/>
          <w:sz w:val="28"/>
          <w:szCs w:val="28"/>
        </w:rPr>
        <w:t>2</w:t>
      </w:r>
    </w:p>
    <w:p w14:paraId="56A71161" w14:textId="218ACEE0" w:rsidR="00841203" w:rsidRPr="00D45329" w:rsidRDefault="00725025" w:rsidP="00D45329">
      <w:pPr>
        <w:pStyle w:val="Ttulo"/>
        <w:widowControl w:val="0"/>
        <w:pBdr>
          <w:bottom w:val="none" w:sz="0" w:space="0" w:color="auto"/>
        </w:pBdr>
        <w:spacing w:after="0"/>
        <w:jc w:val="center"/>
        <w:rPr>
          <w:rFonts w:ascii="Verdana" w:hAnsi="Verdana"/>
          <w:color w:val="auto"/>
          <w:sz w:val="28"/>
          <w:szCs w:val="28"/>
        </w:rPr>
      </w:pPr>
      <w:r w:rsidRPr="00D45329">
        <w:rPr>
          <w:rFonts w:ascii="Verdana" w:hAnsi="Verdana"/>
          <w:b/>
          <w:bCs/>
          <w:color w:val="auto"/>
          <w:sz w:val="28"/>
          <w:szCs w:val="28"/>
        </w:rPr>
        <w:t>Plano de Trabalho de Patrocínio</w:t>
      </w:r>
      <w:r w:rsidR="00D3749F">
        <w:rPr>
          <w:rFonts w:ascii="Verdana" w:hAnsi="Verdana"/>
          <w:b/>
          <w:bCs/>
          <w:color w:val="auto"/>
          <w:sz w:val="28"/>
          <w:szCs w:val="28"/>
        </w:rPr>
        <w:t xml:space="preserve">: Modalidade I - </w:t>
      </w:r>
      <w:r w:rsidRPr="00D45329">
        <w:rPr>
          <w:rFonts w:ascii="Verdana" w:hAnsi="Verdana"/>
          <w:b/>
          <w:bCs/>
          <w:color w:val="auto"/>
          <w:sz w:val="28"/>
          <w:szCs w:val="28"/>
        </w:rPr>
        <w:t>EVENTO</w:t>
      </w:r>
    </w:p>
    <w:p w14:paraId="5B4C9288" w14:textId="30CA2981" w:rsidR="006270A9" w:rsidRPr="00725025" w:rsidRDefault="00B907ED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Dados d</w:t>
      </w:r>
      <w:r w:rsidR="00E17A24" w:rsidRPr="00725025">
        <w:rPr>
          <w:rFonts w:ascii="Verdana" w:hAnsi="Verdana"/>
          <w:color w:val="auto"/>
          <w:sz w:val="24"/>
          <w:szCs w:val="24"/>
        </w:rPr>
        <w:t>o</w:t>
      </w:r>
      <w:r w:rsidRPr="00725025">
        <w:rPr>
          <w:rFonts w:ascii="Verdana" w:hAnsi="Verdana"/>
          <w:color w:val="auto"/>
          <w:sz w:val="24"/>
          <w:szCs w:val="24"/>
        </w:rPr>
        <w:t xml:space="preserve"> </w:t>
      </w:r>
      <w:r w:rsidR="001C53F6" w:rsidRPr="00725025">
        <w:rPr>
          <w:rFonts w:ascii="Verdana" w:hAnsi="Verdana"/>
          <w:color w:val="auto"/>
          <w:sz w:val="24"/>
          <w:szCs w:val="24"/>
        </w:rPr>
        <w:t>Proponente</w:t>
      </w:r>
      <w:r w:rsidRPr="00725025">
        <w:rPr>
          <w:rFonts w:ascii="Verdana" w:hAnsi="Verdana"/>
          <w:color w:val="auto"/>
          <w:sz w:val="24"/>
          <w:szCs w:val="24"/>
        </w:rPr>
        <w:t xml:space="preserve"> </w:t>
      </w:r>
    </w:p>
    <w:p w14:paraId="239E5E0C" w14:textId="77777777" w:rsidR="00CF2BD4" w:rsidRPr="00725025" w:rsidRDefault="001C53F6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Dados da p</w:t>
      </w:r>
      <w:r w:rsidR="00CF2BD4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essoa jurídica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que propõe o projeto e realizará o evento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725025" w:rsidRPr="00725025" w14:paraId="78F680F1" w14:textId="77777777" w:rsidTr="00767D83">
        <w:tc>
          <w:tcPr>
            <w:tcW w:w="5000" w:type="pct"/>
            <w:gridSpan w:val="4"/>
          </w:tcPr>
          <w:p w14:paraId="0D8AC8C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Razão Social</w:t>
            </w:r>
          </w:p>
          <w:p w14:paraId="2044582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99E3889" w14:textId="77777777" w:rsidTr="00767D83">
        <w:tc>
          <w:tcPr>
            <w:tcW w:w="1250" w:type="pct"/>
          </w:tcPr>
          <w:p w14:paraId="23BDA745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CNPJ </w:t>
            </w:r>
          </w:p>
          <w:p w14:paraId="3DC6D683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10202E45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Inscrição estadual</w:t>
            </w:r>
          </w:p>
        </w:tc>
        <w:tc>
          <w:tcPr>
            <w:tcW w:w="2500" w:type="pct"/>
            <w:gridSpan w:val="2"/>
          </w:tcPr>
          <w:p w14:paraId="3D9BB5E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Inscrição municipal</w:t>
            </w:r>
          </w:p>
        </w:tc>
      </w:tr>
      <w:tr w:rsidR="00725025" w:rsidRPr="00725025" w14:paraId="48B42CF9" w14:textId="77777777" w:rsidTr="00767D83">
        <w:tc>
          <w:tcPr>
            <w:tcW w:w="3750" w:type="pct"/>
            <w:gridSpan w:val="3"/>
          </w:tcPr>
          <w:p w14:paraId="65EB9C8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Endereço</w:t>
            </w:r>
          </w:p>
          <w:p w14:paraId="1AE1198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489CF6C8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Nº</w:t>
            </w:r>
          </w:p>
        </w:tc>
      </w:tr>
      <w:tr w:rsidR="00725025" w:rsidRPr="00725025" w14:paraId="79FEAD76" w14:textId="77777777" w:rsidTr="00767D83">
        <w:tc>
          <w:tcPr>
            <w:tcW w:w="1250" w:type="pct"/>
          </w:tcPr>
          <w:p w14:paraId="432E2FE3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Bairro</w:t>
            </w:r>
          </w:p>
        </w:tc>
        <w:tc>
          <w:tcPr>
            <w:tcW w:w="1250" w:type="pct"/>
          </w:tcPr>
          <w:p w14:paraId="5DEFF2B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Cidade</w:t>
            </w:r>
          </w:p>
        </w:tc>
        <w:tc>
          <w:tcPr>
            <w:tcW w:w="1250" w:type="pct"/>
          </w:tcPr>
          <w:p w14:paraId="593FAC8D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Estado</w:t>
            </w:r>
          </w:p>
        </w:tc>
        <w:tc>
          <w:tcPr>
            <w:tcW w:w="1250" w:type="pct"/>
          </w:tcPr>
          <w:p w14:paraId="7ACB750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CEP</w:t>
            </w:r>
          </w:p>
          <w:p w14:paraId="6A55D5F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F9057D7" w14:textId="77777777" w:rsidTr="00767D83">
        <w:tc>
          <w:tcPr>
            <w:tcW w:w="1250" w:type="pct"/>
          </w:tcPr>
          <w:p w14:paraId="3A51794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62A7A5D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5491F04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Web site</w:t>
            </w:r>
          </w:p>
          <w:p w14:paraId="7DBC0FC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32B6881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725025" w:rsidRPr="00725025" w14:paraId="39050B7F" w14:textId="77777777" w:rsidTr="00767D83">
        <w:tc>
          <w:tcPr>
            <w:tcW w:w="5000" w:type="pct"/>
            <w:gridSpan w:val="4"/>
          </w:tcPr>
          <w:p w14:paraId="7F869962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Representante legal</w:t>
            </w:r>
          </w:p>
          <w:p w14:paraId="69B7535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562A2F8A" w14:textId="77777777" w:rsidTr="00767D83">
        <w:tc>
          <w:tcPr>
            <w:tcW w:w="1250" w:type="pct"/>
          </w:tcPr>
          <w:p w14:paraId="1196C74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Cargo</w:t>
            </w:r>
          </w:p>
          <w:p w14:paraId="6067B4D9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591E2AB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RG</w:t>
            </w:r>
          </w:p>
        </w:tc>
        <w:tc>
          <w:tcPr>
            <w:tcW w:w="1250" w:type="pct"/>
          </w:tcPr>
          <w:p w14:paraId="48B17AE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Órgão emissor</w:t>
            </w:r>
          </w:p>
        </w:tc>
        <w:tc>
          <w:tcPr>
            <w:tcW w:w="1250" w:type="pct"/>
          </w:tcPr>
          <w:p w14:paraId="5BC6013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CPF</w:t>
            </w:r>
          </w:p>
        </w:tc>
      </w:tr>
      <w:tr w:rsidR="00725025" w:rsidRPr="00725025" w14:paraId="6BE291A8" w14:textId="77777777" w:rsidTr="00767D83">
        <w:tc>
          <w:tcPr>
            <w:tcW w:w="1250" w:type="pct"/>
          </w:tcPr>
          <w:p w14:paraId="2B6EABA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4FBD174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4334CF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Celular</w:t>
            </w:r>
          </w:p>
          <w:p w14:paraId="5F1DA7AE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0FB69E4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725025" w:rsidRPr="00725025" w14:paraId="51D98003" w14:textId="77777777" w:rsidTr="00767D83">
        <w:tc>
          <w:tcPr>
            <w:tcW w:w="5000" w:type="pct"/>
            <w:gridSpan w:val="4"/>
          </w:tcPr>
          <w:p w14:paraId="6DFADD0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Responsável pelo projeto patrocinado</w:t>
            </w:r>
          </w:p>
          <w:p w14:paraId="4BFD5CAF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3C6FB530" w14:textId="77777777" w:rsidTr="00767D83">
        <w:tc>
          <w:tcPr>
            <w:tcW w:w="2500" w:type="pct"/>
            <w:gridSpan w:val="2"/>
          </w:tcPr>
          <w:p w14:paraId="2010D626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Cargo</w:t>
            </w:r>
          </w:p>
          <w:p w14:paraId="40F4283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2500" w:type="pct"/>
            <w:gridSpan w:val="2"/>
          </w:tcPr>
          <w:p w14:paraId="71B80A4A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CPF</w:t>
            </w:r>
          </w:p>
        </w:tc>
      </w:tr>
      <w:tr w:rsidR="00D45329" w:rsidRPr="00725025" w14:paraId="1185B69C" w14:textId="77777777" w:rsidTr="00767D83">
        <w:tc>
          <w:tcPr>
            <w:tcW w:w="1250" w:type="pct"/>
          </w:tcPr>
          <w:p w14:paraId="2486D977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Telefone</w:t>
            </w:r>
          </w:p>
          <w:p w14:paraId="64517AB4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4DD2861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Celular</w:t>
            </w:r>
          </w:p>
        </w:tc>
        <w:tc>
          <w:tcPr>
            <w:tcW w:w="2500" w:type="pct"/>
            <w:gridSpan w:val="2"/>
          </w:tcPr>
          <w:p w14:paraId="5362D4AC" w14:textId="77777777" w:rsidR="00A33570" w:rsidRPr="00725025" w:rsidRDefault="00A33570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E-mail</w:t>
            </w:r>
          </w:p>
        </w:tc>
      </w:tr>
      <w:tr w:rsidR="00D45329" w:rsidRPr="00725025" w14:paraId="14596671" w14:textId="77777777" w:rsidTr="00D45329">
        <w:tc>
          <w:tcPr>
            <w:tcW w:w="5000" w:type="pct"/>
            <w:gridSpan w:val="4"/>
          </w:tcPr>
          <w:p w14:paraId="0FCBB131" w14:textId="144426D7" w:rsidR="00D45329" w:rsidRPr="00725025" w:rsidRDefault="00D45329" w:rsidP="00D45329">
            <w:pPr>
              <w:pStyle w:val="Ttulo1"/>
              <w:keepNext w:val="0"/>
              <w:keepLines w:val="0"/>
              <w:widowControl w:val="0"/>
              <w:spacing w:before="120" w:after="0"/>
              <w:outlineLvl w:val="0"/>
              <w:rPr>
                <w:rFonts w:ascii="Verdana" w:eastAsiaTheme="minorEastAsia" w:hAnsi="Verdana" w:cstheme="minorBidi"/>
                <w:b w:val="0"/>
                <w:sz w:val="14"/>
                <w:szCs w:val="14"/>
              </w:rPr>
            </w:pPr>
            <w:r w:rsidRPr="00D45329">
              <w:rPr>
                <w:rFonts w:ascii="Verdana" w:hAnsi="Verdana"/>
                <w:color w:val="auto"/>
                <w:sz w:val="16"/>
                <w:szCs w:val="16"/>
              </w:rPr>
              <w:t>Dados Bancários do Proponente</w:t>
            </w:r>
            <w:r w:rsidRPr="00D45329">
              <w:rPr>
                <w:rFonts w:ascii="Verdana" w:hAnsi="Verdana"/>
                <w:b w:val="0"/>
                <w:bCs/>
                <w:color w:val="auto"/>
                <w:sz w:val="16"/>
                <w:szCs w:val="16"/>
              </w:rPr>
              <w:t xml:space="preserve"> </w:t>
            </w:r>
            <w:r w:rsidRPr="00725025">
              <w:rPr>
                <w:rFonts w:ascii="Verdana" w:eastAsiaTheme="minorEastAsia" w:hAnsi="Verdana" w:cstheme="minorBidi"/>
                <w:b w:val="0"/>
                <w:color w:val="auto"/>
                <w:sz w:val="16"/>
                <w:szCs w:val="16"/>
              </w:rPr>
              <w:t>devem ser da mesma pessoa jurídica que propõe o projeto e realizará o evento</w:t>
            </w:r>
            <w:r>
              <w:rPr>
                <w:rFonts w:ascii="Verdana" w:eastAsiaTheme="minorEastAsia" w:hAnsi="Verdana" w:cstheme="minorBidi"/>
                <w:b w:val="0"/>
                <w:color w:val="auto"/>
                <w:sz w:val="16"/>
                <w:szCs w:val="16"/>
              </w:rPr>
              <w:t>)</w:t>
            </w:r>
          </w:p>
        </w:tc>
      </w:tr>
      <w:tr w:rsidR="00725025" w:rsidRPr="00725025" w14:paraId="4A49AA0A" w14:textId="77777777" w:rsidTr="00E17A24">
        <w:tc>
          <w:tcPr>
            <w:tcW w:w="2500" w:type="pct"/>
            <w:gridSpan w:val="2"/>
          </w:tcPr>
          <w:p w14:paraId="0F4FBAB3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Titular</w:t>
            </w:r>
            <w:r w:rsidR="00A33570" w:rsidRPr="00725025">
              <w:rPr>
                <w:rFonts w:ascii="Verdana" w:eastAsiaTheme="minorEastAsia" w:hAnsi="Verdana" w:cstheme="minorBidi"/>
                <w:b/>
                <w:sz w:val="14"/>
                <w:szCs w:val="14"/>
              </w:rPr>
              <w:t xml:space="preserve"> da conta bancária</w:t>
            </w:r>
          </w:p>
        </w:tc>
        <w:tc>
          <w:tcPr>
            <w:tcW w:w="2500" w:type="pct"/>
            <w:gridSpan w:val="2"/>
          </w:tcPr>
          <w:p w14:paraId="00BA2180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CNPJ </w:t>
            </w:r>
          </w:p>
          <w:p w14:paraId="7FA3CF03" w14:textId="77777777" w:rsidR="00E17A24" w:rsidRPr="00725025" w:rsidRDefault="00E17A2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A9374C" w:rsidRPr="00725025" w14:paraId="72FF73F4" w14:textId="77777777" w:rsidTr="00E17A24">
        <w:tc>
          <w:tcPr>
            <w:tcW w:w="1250" w:type="pct"/>
          </w:tcPr>
          <w:p w14:paraId="070D2212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Banco</w:t>
            </w:r>
          </w:p>
        </w:tc>
        <w:tc>
          <w:tcPr>
            <w:tcW w:w="1250" w:type="pct"/>
          </w:tcPr>
          <w:p w14:paraId="1DE0B740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Agência</w:t>
            </w:r>
          </w:p>
        </w:tc>
        <w:tc>
          <w:tcPr>
            <w:tcW w:w="2500" w:type="pct"/>
            <w:gridSpan w:val="2"/>
          </w:tcPr>
          <w:p w14:paraId="50E2DA41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Conta Corrente</w:t>
            </w:r>
          </w:p>
          <w:p w14:paraId="29DBDECF" w14:textId="77777777" w:rsidR="003A1B1E" w:rsidRPr="00725025" w:rsidRDefault="003A1B1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</w:tbl>
    <w:p w14:paraId="22D82327" w14:textId="3D566E81" w:rsidR="00A9374C" w:rsidRPr="00725025" w:rsidRDefault="00A9374C" w:rsidP="00A9374C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Participação</w:t>
      </w:r>
    </w:p>
    <w:p w14:paraId="58C95141" w14:textId="7C999CC5" w:rsidR="00A9374C" w:rsidRPr="00725025" w:rsidRDefault="00A9374C" w:rsidP="00A9374C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Os 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grupos </w:t>
      </w:r>
      <w:r w:rsidR="00662B2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I e II, 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aptos a apresentar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projeto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e realizar 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evento</w:t>
      </w: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s</w:t>
      </w:r>
      <w:r w:rsidR="00662B2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: 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125"/>
        <w:gridCol w:w="3120"/>
        <w:gridCol w:w="1842"/>
        <w:gridCol w:w="1411"/>
      </w:tblGrid>
      <w:tr w:rsidR="00A9374C" w:rsidRPr="00725025" w14:paraId="4218275C" w14:textId="77777777" w:rsidTr="00A9374C">
        <w:tc>
          <w:tcPr>
            <w:tcW w:w="4288" w:type="pct"/>
            <w:gridSpan w:val="4"/>
          </w:tcPr>
          <w:p w14:paraId="3E3F0C65" w14:textId="77D7542D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D45329">
              <w:rPr>
                <w:rFonts w:ascii="Verdana" w:eastAsiaTheme="minorEastAsia" w:hAnsi="Verdana" w:cstheme="minorBidi"/>
                <w:b/>
                <w:sz w:val="18"/>
                <w:szCs w:val="18"/>
                <w:lang w:val="pt-PT" w:eastAsia="ja-JP"/>
              </w:rPr>
              <w:t xml:space="preserve">GRUPO I </w:t>
            </w: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 Associações e organizações profissionais com registro ativo no Crea-RS e homologadas pelo Confea</w:t>
            </w:r>
          </w:p>
        </w:tc>
        <w:tc>
          <w:tcPr>
            <w:tcW w:w="712" w:type="pct"/>
          </w:tcPr>
          <w:p w14:paraId="13CB5A1B" w14:textId="42C67E99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  <w:p w14:paraId="7B4C885C" w14:textId="77777777" w:rsidR="00A9374C" w:rsidRPr="00725025" w:rsidRDefault="00A9374C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662B27" w:rsidRPr="00725025" w14:paraId="6382596D" w14:textId="77777777" w:rsidTr="00662B27">
        <w:tc>
          <w:tcPr>
            <w:tcW w:w="713" w:type="pct"/>
          </w:tcPr>
          <w:p w14:paraId="7FB650E9" w14:textId="2EBA48CB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Classificação</w:t>
            </w:r>
          </w:p>
        </w:tc>
        <w:tc>
          <w:tcPr>
            <w:tcW w:w="1072" w:type="pct"/>
          </w:tcPr>
          <w:p w14:paraId="5B83A8AA" w14:textId="6E410F78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1º (    )</w:t>
            </w:r>
          </w:p>
        </w:tc>
        <w:tc>
          <w:tcPr>
            <w:tcW w:w="1574" w:type="pct"/>
          </w:tcPr>
          <w:p w14:paraId="64EA76A5" w14:textId="791756BA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2º (    )</w:t>
            </w:r>
          </w:p>
        </w:tc>
        <w:tc>
          <w:tcPr>
            <w:tcW w:w="1641" w:type="pct"/>
            <w:gridSpan w:val="2"/>
          </w:tcPr>
          <w:p w14:paraId="024D1DF1" w14:textId="0C11D90A" w:rsidR="00662B27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3º (    )</w:t>
            </w:r>
          </w:p>
        </w:tc>
      </w:tr>
      <w:tr w:rsidR="00662B27" w:rsidRPr="00725025" w14:paraId="7B7B46AF" w14:textId="77777777" w:rsidTr="00662B27">
        <w:tc>
          <w:tcPr>
            <w:tcW w:w="713" w:type="pct"/>
          </w:tcPr>
          <w:p w14:paraId="78C5A4E1" w14:textId="77777777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COTA  </w:t>
            </w:r>
          </w:p>
        </w:tc>
        <w:tc>
          <w:tcPr>
            <w:tcW w:w="1072" w:type="pct"/>
          </w:tcPr>
          <w:p w14:paraId="280241E2" w14:textId="2E1B761E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 – R$ 30 mil (   )</w:t>
            </w:r>
          </w:p>
        </w:tc>
        <w:tc>
          <w:tcPr>
            <w:tcW w:w="1574" w:type="pct"/>
          </w:tcPr>
          <w:p w14:paraId="199EDB2E" w14:textId="7A44A596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B – R$ 20 mil (   )</w:t>
            </w:r>
          </w:p>
        </w:tc>
        <w:tc>
          <w:tcPr>
            <w:tcW w:w="1641" w:type="pct"/>
            <w:gridSpan w:val="2"/>
          </w:tcPr>
          <w:p w14:paraId="5091912D" w14:textId="6E20B179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 – R$ 15 mil (   )</w:t>
            </w:r>
          </w:p>
        </w:tc>
      </w:tr>
      <w:tr w:rsidR="00594DE7" w:rsidRPr="00725025" w14:paraId="634A8900" w14:textId="77777777" w:rsidTr="00594DE7">
        <w:tc>
          <w:tcPr>
            <w:tcW w:w="5000" w:type="pct"/>
            <w:gridSpan w:val="5"/>
          </w:tcPr>
          <w:p w14:paraId="627FFE45" w14:textId="46B2C993" w:rsidR="00594DE7" w:rsidRPr="00594DE7" w:rsidRDefault="00594DE7" w:rsidP="00594DE7">
            <w:pPr>
              <w:pStyle w:val="BNDES"/>
              <w:widowControl w:val="0"/>
              <w:spacing w:after="40"/>
              <w:jc w:val="center"/>
              <w:rPr>
                <w:rFonts w:ascii="Verdana" w:eastAsiaTheme="minorEastAsia" w:hAnsi="Verdana" w:cstheme="minorBidi"/>
                <w:b/>
                <w:sz w:val="18"/>
                <w:szCs w:val="18"/>
                <w:u w:val="single"/>
                <w:lang w:val="pt-PT" w:eastAsia="ja-JP"/>
              </w:rPr>
            </w:pPr>
            <w:r w:rsidRPr="00594DE7">
              <w:rPr>
                <w:rFonts w:ascii="Verdana" w:eastAsiaTheme="minorEastAsia" w:hAnsi="Verdana" w:cstheme="minorBidi"/>
                <w:b/>
                <w:sz w:val="18"/>
                <w:szCs w:val="18"/>
                <w:u w:val="single"/>
                <w:lang w:val="pt-PT" w:eastAsia="ja-JP"/>
              </w:rPr>
              <w:t>OU</w:t>
            </w:r>
          </w:p>
        </w:tc>
      </w:tr>
      <w:tr w:rsidR="00662B27" w:rsidRPr="00725025" w14:paraId="05F5CB47" w14:textId="77777777" w:rsidTr="00D4337E">
        <w:tc>
          <w:tcPr>
            <w:tcW w:w="4288" w:type="pct"/>
            <w:gridSpan w:val="4"/>
          </w:tcPr>
          <w:p w14:paraId="3DD25FDB" w14:textId="528B1308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D45329">
              <w:rPr>
                <w:rFonts w:ascii="Verdana" w:eastAsiaTheme="minorEastAsia" w:hAnsi="Verdana" w:cstheme="minorBidi"/>
                <w:b/>
                <w:sz w:val="18"/>
                <w:szCs w:val="18"/>
                <w:lang w:val="pt-PT" w:eastAsia="ja-JP"/>
              </w:rPr>
              <w:t xml:space="preserve">GRUPO II </w:t>
            </w: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 Pessoas jurídicas de direito privado sem fins lucrativos</w:t>
            </w:r>
          </w:p>
        </w:tc>
        <w:tc>
          <w:tcPr>
            <w:tcW w:w="712" w:type="pct"/>
          </w:tcPr>
          <w:p w14:paraId="4AB4324B" w14:textId="77777777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  <w:p w14:paraId="7DFA4A00" w14:textId="77777777" w:rsidR="00662B27" w:rsidRPr="00725025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662B27" w14:paraId="0487D909" w14:textId="77777777" w:rsidTr="00662B27">
        <w:tc>
          <w:tcPr>
            <w:tcW w:w="713" w:type="pct"/>
          </w:tcPr>
          <w:p w14:paraId="19B6E767" w14:textId="1957462D" w:rsidR="00662B27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Classificação</w:t>
            </w:r>
          </w:p>
        </w:tc>
        <w:tc>
          <w:tcPr>
            <w:tcW w:w="4287" w:type="pct"/>
            <w:gridSpan w:val="4"/>
          </w:tcPr>
          <w:p w14:paraId="41841E36" w14:textId="20EA0286" w:rsidR="00662B27" w:rsidRDefault="00662B2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Projeto 1º (    )</w:t>
            </w:r>
          </w:p>
        </w:tc>
      </w:tr>
      <w:tr w:rsidR="00662B27" w:rsidRPr="00725025" w14:paraId="439FC871" w14:textId="77777777" w:rsidTr="00662B27">
        <w:tc>
          <w:tcPr>
            <w:tcW w:w="713" w:type="pct"/>
          </w:tcPr>
          <w:p w14:paraId="55F6A4FF" w14:textId="4A549BD1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COTA</w:t>
            </w:r>
          </w:p>
        </w:tc>
        <w:tc>
          <w:tcPr>
            <w:tcW w:w="4287" w:type="pct"/>
            <w:gridSpan w:val="4"/>
          </w:tcPr>
          <w:p w14:paraId="6A9DD275" w14:textId="0C055591" w:rsidR="00662B27" w:rsidRPr="00725025" w:rsidRDefault="00662B27" w:rsidP="00662B27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 – R$ 10 mil (   )</w:t>
            </w:r>
          </w:p>
        </w:tc>
      </w:tr>
    </w:tbl>
    <w:p w14:paraId="2EFD7816" w14:textId="4CF4B60A" w:rsidR="00A9374C" w:rsidRDefault="00A9374C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5AEC26D2" w14:textId="03C8DB10" w:rsidR="00594DE7" w:rsidRPr="00725025" w:rsidRDefault="00594DE7" w:rsidP="00594DE7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Adoção de Palestra Institucional</w:t>
      </w:r>
    </w:p>
    <w:p w14:paraId="309A1E08" w14:textId="1D473DDD" w:rsidR="00594DE7" w:rsidRPr="00725025" w:rsidRDefault="00594DE7" w:rsidP="00594DE7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Adoção pelo patrocinado de palestra institucional do Crea-RS, com os seguintes temas: 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01"/>
        <w:gridCol w:w="1411"/>
      </w:tblGrid>
      <w:tr w:rsidR="00594DE7" w:rsidRPr="00725025" w14:paraId="441E424F" w14:textId="77777777" w:rsidTr="00A9374C">
        <w:tc>
          <w:tcPr>
            <w:tcW w:w="4288" w:type="pct"/>
          </w:tcPr>
          <w:p w14:paraId="237EE749" w14:textId="12637299" w:rsidR="00594DE7" w:rsidRPr="00725025" w:rsidRDefault="00594DE7" w:rsidP="00594DE7">
            <w:pPr>
              <w:pStyle w:val="BNDES"/>
              <w:widowControl w:val="0"/>
              <w:numPr>
                <w:ilvl w:val="0"/>
                <w:numId w:val="25"/>
              </w:numPr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ÉTICA, LEGISLAÇÃO E VALORIZAÇÃO PROFISSIONAL</w:t>
            </w:r>
          </w:p>
        </w:tc>
        <w:tc>
          <w:tcPr>
            <w:tcW w:w="712" w:type="pct"/>
          </w:tcPr>
          <w:p w14:paraId="567B8ED8" w14:textId="77777777" w:rsidR="00594DE7" w:rsidRPr="00725025" w:rsidRDefault="00594DE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  <w:p w14:paraId="5D23DE91" w14:textId="77777777" w:rsidR="00594DE7" w:rsidRPr="00725025" w:rsidRDefault="00594DE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594DE7" w:rsidRPr="00725025" w14:paraId="53943F7A" w14:textId="77777777" w:rsidTr="00594DE7">
        <w:trPr>
          <w:trHeight w:val="363"/>
        </w:trPr>
        <w:tc>
          <w:tcPr>
            <w:tcW w:w="4288" w:type="pct"/>
          </w:tcPr>
          <w:p w14:paraId="0A481545" w14:textId="5D111619" w:rsidR="00594DE7" w:rsidRDefault="00594DE7" w:rsidP="00594DE7">
            <w:pPr>
              <w:pStyle w:val="BNDES"/>
              <w:widowControl w:val="0"/>
              <w:numPr>
                <w:ilvl w:val="0"/>
                <w:numId w:val="25"/>
              </w:numPr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PREENCHIMENTO DE ART E ACERVO TÉCNICO</w:t>
            </w:r>
          </w:p>
        </w:tc>
        <w:tc>
          <w:tcPr>
            <w:tcW w:w="712" w:type="pct"/>
          </w:tcPr>
          <w:p w14:paraId="0A64AED8" w14:textId="4F3F7265" w:rsidR="00594DE7" w:rsidRDefault="00594DE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 )</w:t>
            </w:r>
          </w:p>
        </w:tc>
      </w:tr>
      <w:tr w:rsidR="00594DE7" w:rsidRPr="00725025" w14:paraId="05D0BF9F" w14:textId="77777777" w:rsidTr="00594DE7">
        <w:trPr>
          <w:trHeight w:val="411"/>
        </w:trPr>
        <w:tc>
          <w:tcPr>
            <w:tcW w:w="4288" w:type="pct"/>
          </w:tcPr>
          <w:p w14:paraId="000E4C6B" w14:textId="3E0D9FBA" w:rsidR="00594DE7" w:rsidRPr="00594DE7" w:rsidRDefault="00594DE7" w:rsidP="00594DE7">
            <w:pPr>
              <w:pStyle w:val="BNDES"/>
              <w:widowControl w:val="0"/>
              <w:numPr>
                <w:ilvl w:val="0"/>
                <w:numId w:val="25"/>
              </w:numPr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QUASE ENGENHEIROS/AGRÔNOMOS, POR ONDE COMEÇAR?!</w:t>
            </w:r>
          </w:p>
        </w:tc>
        <w:tc>
          <w:tcPr>
            <w:tcW w:w="712" w:type="pct"/>
          </w:tcPr>
          <w:p w14:paraId="3F965892" w14:textId="2C6DE2FF" w:rsidR="00594DE7" w:rsidRPr="00725025" w:rsidRDefault="00594DE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</w:tc>
      </w:tr>
      <w:tr w:rsidR="00594DE7" w:rsidRPr="00725025" w14:paraId="11300C92" w14:textId="77777777" w:rsidTr="00594DE7">
        <w:trPr>
          <w:trHeight w:val="275"/>
        </w:trPr>
        <w:tc>
          <w:tcPr>
            <w:tcW w:w="4288" w:type="pct"/>
          </w:tcPr>
          <w:p w14:paraId="3453EB10" w14:textId="0CC159CE" w:rsidR="00594DE7" w:rsidRDefault="00497F89" w:rsidP="00497F89">
            <w:pPr>
              <w:pStyle w:val="BNDES"/>
              <w:widowControl w:val="0"/>
              <w:numPr>
                <w:ilvl w:val="0"/>
                <w:numId w:val="25"/>
              </w:numPr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Outra palestra, não integrante desta relação, q</w:t>
            </w:r>
            <w:r w:rsidR="0035000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ue atenda necessidade específica: ____________________________________________________________________________</w:t>
            </w:r>
          </w:p>
        </w:tc>
        <w:tc>
          <w:tcPr>
            <w:tcW w:w="712" w:type="pct"/>
          </w:tcPr>
          <w:p w14:paraId="126D966A" w14:textId="69CC3856" w:rsidR="00594DE7" w:rsidRDefault="00594DE7" w:rsidP="00D4337E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</w:t>
            </w:r>
          </w:p>
        </w:tc>
      </w:tr>
    </w:tbl>
    <w:p w14:paraId="6466F64E" w14:textId="6396F543" w:rsidR="00E81EEE" w:rsidRPr="00725025" w:rsidRDefault="006A304B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lastRenderedPageBreak/>
        <w:t>D</w:t>
      </w:r>
      <w:r w:rsidR="00E81EEE" w:rsidRPr="00725025">
        <w:rPr>
          <w:rFonts w:ascii="Verdana" w:hAnsi="Verdana"/>
          <w:color w:val="auto"/>
          <w:sz w:val="24"/>
          <w:szCs w:val="24"/>
        </w:rPr>
        <w:t xml:space="preserve">ados do </w:t>
      </w:r>
      <w:r w:rsidR="001554E7" w:rsidRPr="00725025">
        <w:rPr>
          <w:rFonts w:ascii="Verdana" w:hAnsi="Verdana"/>
          <w:color w:val="auto"/>
          <w:sz w:val="24"/>
          <w:szCs w:val="24"/>
        </w:rPr>
        <w:t xml:space="preserve">Projeto </w:t>
      </w:r>
      <w:r w:rsidR="00931E8E" w:rsidRPr="00725025">
        <w:rPr>
          <w:rFonts w:ascii="Verdana" w:hAnsi="Verdana"/>
          <w:color w:val="auto"/>
          <w:sz w:val="24"/>
          <w:szCs w:val="24"/>
        </w:rPr>
        <w:t>de Evento</w:t>
      </w:r>
    </w:p>
    <w:p w14:paraId="5D03F583" w14:textId="77777777" w:rsidR="00E81EEE" w:rsidRPr="00725025" w:rsidRDefault="006972CD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Identificação </w:t>
      </w:r>
      <w:r w:rsidR="001554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do </w:t>
      </w:r>
      <w:r w:rsidR="003B396F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objeto do </w:t>
      </w:r>
      <w:r w:rsidR="001554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projeto 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2411"/>
        <w:gridCol w:w="3261"/>
        <w:gridCol w:w="985"/>
      </w:tblGrid>
      <w:tr w:rsidR="00725025" w:rsidRPr="00725025" w14:paraId="12E795FE" w14:textId="77777777" w:rsidTr="00E17A24">
        <w:tc>
          <w:tcPr>
            <w:tcW w:w="5000" w:type="pct"/>
            <w:gridSpan w:val="4"/>
          </w:tcPr>
          <w:p w14:paraId="7BEE80FF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Identificação</w:t>
            </w:r>
            <w:r w:rsidR="00876F23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do evento</w:t>
            </w:r>
          </w:p>
          <w:p w14:paraId="07D7B1BF" w14:textId="77777777" w:rsidR="00D26F7F" w:rsidRPr="00725025" w:rsidRDefault="00D26F7F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Informe o nome do evento, objeto do projeto, incluindo número da ediç</w:t>
            </w:r>
            <w:r w:rsidR="00BE33F6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ão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, se houver</w:t>
            </w:r>
          </w:p>
          <w:p w14:paraId="78CAB0A5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9DBD7A8" w14:textId="77777777" w:rsidTr="00340C4C">
        <w:tc>
          <w:tcPr>
            <w:tcW w:w="1642" w:type="pct"/>
          </w:tcPr>
          <w:p w14:paraId="5971E20D" w14:textId="359223A0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Período</w:t>
            </w:r>
            <w:r w:rsidR="009F6737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(obrigatório)</w:t>
            </w:r>
          </w:p>
          <w:p w14:paraId="00F9F015" w14:textId="16F83B19" w:rsidR="00E81EEE" w:rsidRPr="00725025" w:rsidRDefault="00767D8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  <w:t xml:space="preserve">DD/MM/AA </w:t>
            </w:r>
            <w:r w:rsidR="005C5C6B" w:rsidRPr="00725025"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  <w:t>a</w:t>
            </w:r>
            <w:r w:rsidRPr="00725025"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  <w:t xml:space="preserve"> DD/MM/AA</w:t>
            </w:r>
          </w:p>
        </w:tc>
        <w:tc>
          <w:tcPr>
            <w:tcW w:w="1216" w:type="pct"/>
          </w:tcPr>
          <w:p w14:paraId="0F7C0390" w14:textId="7B8750F2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Local</w:t>
            </w:r>
          </w:p>
          <w:p w14:paraId="23A16C0E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1645" w:type="pct"/>
          </w:tcPr>
          <w:p w14:paraId="02BB11AB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Cidade</w:t>
            </w:r>
          </w:p>
        </w:tc>
        <w:tc>
          <w:tcPr>
            <w:tcW w:w="497" w:type="pct"/>
          </w:tcPr>
          <w:p w14:paraId="5DA18E45" w14:textId="2F85A3AF" w:rsidR="00E81EEE" w:rsidRPr="00725025" w:rsidRDefault="00C83658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Estado: RS</w:t>
            </w:r>
          </w:p>
        </w:tc>
      </w:tr>
      <w:tr w:rsidR="00725025" w:rsidRPr="00725025" w14:paraId="726EBDF8" w14:textId="77777777" w:rsidTr="00E17A24">
        <w:tc>
          <w:tcPr>
            <w:tcW w:w="5000" w:type="pct"/>
            <w:gridSpan w:val="4"/>
          </w:tcPr>
          <w:p w14:paraId="21ED0E04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Descrição</w:t>
            </w:r>
          </w:p>
          <w:p w14:paraId="1E3F7BF5" w14:textId="77777777" w:rsidR="003B396F" w:rsidRPr="00725025" w:rsidRDefault="003B396F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) Engenharia     (      ) Agronomia    (      ) Geociências   (      ) Multiprofissional</w:t>
            </w:r>
          </w:p>
          <w:p w14:paraId="04832AF1" w14:textId="77777777" w:rsidR="003B396F" w:rsidRPr="00725025" w:rsidRDefault="00876F2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</w:t>
            </w:r>
            <w:r w:rsidR="003B396F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escreva o evento e suas especificações técnicas</w:t>
            </w:r>
          </w:p>
          <w:p w14:paraId="37131739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31F210F7" w14:textId="77777777" w:rsidTr="00E17A24">
        <w:tc>
          <w:tcPr>
            <w:tcW w:w="5000" w:type="pct"/>
            <w:gridSpan w:val="4"/>
          </w:tcPr>
          <w:p w14:paraId="6B1E104A" w14:textId="77777777" w:rsidR="00AE6638" w:rsidRPr="00725025" w:rsidRDefault="00AE6638" w:rsidP="00AE6638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Formato do evento</w:t>
            </w:r>
          </w:p>
          <w:p w14:paraId="18BF555B" w14:textId="77777777" w:rsidR="00AE6638" w:rsidRPr="00725025" w:rsidRDefault="00AE6638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  <w:t>(   ) Presencial</w:t>
            </w: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    </w:t>
            </w:r>
            <w:r w:rsidRPr="00725025">
              <w:rPr>
                <w:rFonts w:ascii="Verdana" w:eastAsiaTheme="minorEastAsia" w:hAnsi="Verdana" w:cstheme="minorBidi"/>
                <w:bCs/>
                <w:sz w:val="14"/>
                <w:szCs w:val="14"/>
                <w:lang w:val="pt-PT" w:eastAsia="ja-JP"/>
              </w:rPr>
              <w:t>(     ) Híbrido     (     ) On-line</w:t>
            </w:r>
          </w:p>
          <w:p w14:paraId="4E87270E" w14:textId="7AF50BF6" w:rsidR="00952B28" w:rsidRPr="00725025" w:rsidRDefault="00952B28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hAnsi="Verdana" w:cs="Calibri"/>
                <w:sz w:val="14"/>
                <w:szCs w:val="14"/>
              </w:rPr>
              <w:t>Evento Híbrido: obrigatória a comprovação de participação na parte presencial de, no mínimo, 20% do público do evento.</w:t>
            </w:r>
          </w:p>
        </w:tc>
      </w:tr>
      <w:tr w:rsidR="00725025" w:rsidRPr="00725025" w14:paraId="729EECC7" w14:textId="77777777" w:rsidTr="00E17A24">
        <w:tc>
          <w:tcPr>
            <w:tcW w:w="5000" w:type="pct"/>
            <w:gridSpan w:val="4"/>
          </w:tcPr>
          <w:p w14:paraId="1D7AD240" w14:textId="77777777" w:rsidR="00876F23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Objetivo </w:t>
            </w:r>
          </w:p>
          <w:p w14:paraId="0BE09E2C" w14:textId="77777777" w:rsidR="00E17A24" w:rsidRPr="00725025" w:rsidRDefault="00876F2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Apresente </w:t>
            </w:r>
            <w:r w:rsidR="00E81EEE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o que se espera alcançar com a realização do evento</w:t>
            </w:r>
          </w:p>
          <w:p w14:paraId="5664C323" w14:textId="77777777" w:rsidR="00E81EEE" w:rsidRPr="00725025" w:rsidRDefault="00E81EE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F74A822" w14:textId="77777777" w:rsidTr="00E17A24">
        <w:tc>
          <w:tcPr>
            <w:tcW w:w="5000" w:type="pct"/>
            <w:gridSpan w:val="4"/>
          </w:tcPr>
          <w:p w14:paraId="55EE910B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Público-alvo a ser atingido</w:t>
            </w:r>
          </w:p>
          <w:p w14:paraId="3C3F2B7D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Profissionais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( 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Docentes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(      ) 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Estudantes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 (      )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Empresários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 (      ) 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Administradores Públicos   (      ) Outros</w:t>
            </w:r>
          </w:p>
          <w:p w14:paraId="5E7421BE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Apresente outras informações sobre o público-alvo a ser atingido pelo projeto</w:t>
            </w:r>
          </w:p>
          <w:p w14:paraId="283F4CDE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69785EA6" w14:textId="77777777" w:rsidTr="00E17A24">
        <w:tc>
          <w:tcPr>
            <w:tcW w:w="5000" w:type="pct"/>
            <w:gridSpan w:val="4"/>
          </w:tcPr>
          <w:p w14:paraId="5962DEC4" w14:textId="77777777" w:rsidR="00584F1A" w:rsidRPr="00725025" w:rsidRDefault="00584F1A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Abrangência</w:t>
            </w:r>
            <w:r w:rsidR="001554E7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do tema </w:t>
            </w:r>
          </w:p>
          <w:p w14:paraId="407370BA" w14:textId="01E5C751" w:rsidR="000F6415" w:rsidRDefault="001554E7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 ) Nacional     (      ) Regional</w:t>
            </w:r>
            <w:r w:rsidR="000F6415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  (      ) Estadual    (      ) Municipal</w:t>
            </w:r>
          </w:p>
          <w:p w14:paraId="22EB2E64" w14:textId="77777777" w:rsidR="007150BD" w:rsidRPr="00725025" w:rsidRDefault="007150BD" w:rsidP="000F641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  <w:p w14:paraId="72DAD03A" w14:textId="77777777" w:rsidR="007150BD" w:rsidRPr="007150BD" w:rsidRDefault="007150BD" w:rsidP="007150BD">
            <w:pPr>
              <w:tabs>
                <w:tab w:val="left" w:pos="709"/>
                <w:tab w:val="left" w:pos="851"/>
              </w:tabs>
              <w:ind w:left="60" w:right="60"/>
              <w:rPr>
                <w:rFonts w:ascii="Verdana" w:hAnsi="Verdana"/>
                <w:color w:val="auto"/>
                <w:sz w:val="14"/>
                <w:szCs w:val="14"/>
              </w:rPr>
            </w:pPr>
            <w:r w:rsidRPr="007150BD">
              <w:rPr>
                <w:rFonts w:ascii="Verdana" w:hAnsi="Verdana"/>
                <w:color w:val="auto"/>
                <w:sz w:val="14"/>
                <w:szCs w:val="14"/>
              </w:rPr>
              <w:t>Evento Nacional: obrigatória a comprovação de participantes de, pelo menos, 03 (três) estados diferentes regiões do país.</w:t>
            </w:r>
          </w:p>
          <w:p w14:paraId="6E63FAE9" w14:textId="77777777" w:rsidR="007150BD" w:rsidRDefault="007150BD" w:rsidP="007150BD">
            <w:pPr>
              <w:tabs>
                <w:tab w:val="left" w:pos="709"/>
                <w:tab w:val="left" w:pos="851"/>
              </w:tabs>
              <w:ind w:left="60" w:right="60"/>
              <w:rPr>
                <w:rFonts w:ascii="Verdana" w:hAnsi="Verdana"/>
                <w:color w:val="auto"/>
                <w:sz w:val="14"/>
                <w:szCs w:val="14"/>
              </w:rPr>
            </w:pPr>
          </w:p>
          <w:p w14:paraId="4F733116" w14:textId="77777777" w:rsidR="007150BD" w:rsidRDefault="007150BD" w:rsidP="007150BD">
            <w:pPr>
              <w:tabs>
                <w:tab w:val="left" w:pos="709"/>
                <w:tab w:val="left" w:pos="851"/>
              </w:tabs>
              <w:ind w:left="60" w:right="60"/>
              <w:rPr>
                <w:rFonts w:ascii="Verdana" w:hAnsi="Verdana"/>
                <w:color w:val="auto"/>
                <w:sz w:val="14"/>
                <w:szCs w:val="14"/>
              </w:rPr>
            </w:pPr>
            <w:bookmarkStart w:id="0" w:name="_GoBack"/>
            <w:bookmarkEnd w:id="0"/>
            <w:r w:rsidRPr="007150BD">
              <w:rPr>
                <w:rFonts w:ascii="Verdana" w:hAnsi="Verdana"/>
                <w:color w:val="auto"/>
                <w:sz w:val="14"/>
                <w:szCs w:val="14"/>
              </w:rPr>
              <w:t>Evento Estadual: comprovada com título do evento, programação e inscrições.</w:t>
            </w:r>
          </w:p>
          <w:p w14:paraId="335F69A0" w14:textId="77777777" w:rsidR="007150BD" w:rsidRPr="007150BD" w:rsidRDefault="007150BD" w:rsidP="007150BD">
            <w:pPr>
              <w:tabs>
                <w:tab w:val="left" w:pos="709"/>
                <w:tab w:val="left" w:pos="851"/>
              </w:tabs>
              <w:ind w:left="60" w:right="60"/>
              <w:rPr>
                <w:rFonts w:ascii="Verdana" w:hAnsi="Verdana"/>
                <w:color w:val="auto"/>
                <w:sz w:val="14"/>
                <w:szCs w:val="14"/>
              </w:rPr>
            </w:pPr>
          </w:p>
          <w:p w14:paraId="112F081D" w14:textId="77777777" w:rsidR="007150BD" w:rsidRPr="007150BD" w:rsidRDefault="007150BD" w:rsidP="007150BD">
            <w:pPr>
              <w:tabs>
                <w:tab w:val="left" w:pos="709"/>
                <w:tab w:val="left" w:pos="851"/>
              </w:tabs>
              <w:ind w:left="60" w:right="60"/>
              <w:rPr>
                <w:rFonts w:ascii="Verdana" w:hAnsi="Verdana"/>
                <w:color w:val="auto"/>
                <w:sz w:val="14"/>
                <w:szCs w:val="14"/>
              </w:rPr>
            </w:pPr>
            <w:r w:rsidRPr="007150BD">
              <w:rPr>
                <w:rFonts w:ascii="Verdana" w:hAnsi="Verdana"/>
                <w:color w:val="auto"/>
                <w:sz w:val="14"/>
                <w:szCs w:val="14"/>
              </w:rPr>
              <w:t>Regional: obrigatória a comprovação de participantes de 1 (uma) regional (Alto-uruguai; Central; Fronteira Oeste; Fronteira Sudoeste; Litoral; Metropolitana; Noroeste; Planalto; Serra; Sinos; Sul.</w:t>
            </w:r>
          </w:p>
          <w:p w14:paraId="54570252" w14:textId="77777777" w:rsidR="007150BD" w:rsidRDefault="007150BD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  <w:p w14:paraId="0E24C65E" w14:textId="27DA6F1F" w:rsidR="001554E7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Descreva a importância do tema 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em face de sua abrangência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para o público-alvo do even</w:t>
            </w:r>
            <w:r w:rsidR="00876F2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to</w:t>
            </w:r>
            <w:r w:rsidR="00952B28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.</w:t>
            </w:r>
          </w:p>
          <w:p w14:paraId="33DABC59" w14:textId="77777777" w:rsidR="00931E8E" w:rsidRPr="00725025" w:rsidRDefault="00931E8E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4CF9E5A5" w14:textId="77777777" w:rsidTr="006579AB">
        <w:tc>
          <w:tcPr>
            <w:tcW w:w="5000" w:type="pct"/>
            <w:gridSpan w:val="4"/>
          </w:tcPr>
          <w:p w14:paraId="778BE5C0" w14:textId="1E2789D1" w:rsidR="00FF13A9" w:rsidRPr="00725025" w:rsidRDefault="00FF13A9" w:rsidP="006579AB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Quantidade estimada de participantes no evento</w:t>
            </w:r>
            <w:r w:rsidR="00103C8B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(no total)    </w:t>
            </w: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(                   ) </w:t>
            </w:r>
          </w:p>
        </w:tc>
      </w:tr>
      <w:tr w:rsidR="00725025" w:rsidRPr="00725025" w14:paraId="4BAFDAA8" w14:textId="77777777" w:rsidTr="006579AB">
        <w:tc>
          <w:tcPr>
            <w:tcW w:w="5000" w:type="pct"/>
            <w:gridSpan w:val="4"/>
          </w:tcPr>
          <w:p w14:paraId="348ACB8E" w14:textId="004D4F00" w:rsidR="00500F61" w:rsidRPr="00725025" w:rsidRDefault="00500F61" w:rsidP="006579AB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highlight w:val="yellow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Quantidade estimada de palestrantes no evento   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              )</w:t>
            </w:r>
          </w:p>
        </w:tc>
      </w:tr>
      <w:tr w:rsidR="00500F61" w:rsidRPr="00725025" w14:paraId="7BB80B12" w14:textId="77777777" w:rsidTr="006579AB">
        <w:tc>
          <w:tcPr>
            <w:tcW w:w="5000" w:type="pct"/>
            <w:gridSpan w:val="4"/>
          </w:tcPr>
          <w:p w14:paraId="5C170F6F" w14:textId="384A0208" w:rsidR="00500F61" w:rsidRPr="00725025" w:rsidRDefault="00500F61" w:rsidP="00500F61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Carga horária do evento 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(                   )</w:t>
            </w:r>
            <w:r w:rsidR="00962827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horas</w:t>
            </w:r>
          </w:p>
        </w:tc>
      </w:tr>
    </w:tbl>
    <w:p w14:paraId="152B3A1A" w14:textId="77777777" w:rsidR="00841203" w:rsidRPr="00725025" w:rsidRDefault="0084120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5B5A9891" w14:textId="7D0DCAD5" w:rsidR="00C47503" w:rsidRPr="00725025" w:rsidRDefault="00C4750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Dados da Organização do Evento</w:t>
      </w:r>
    </w:p>
    <w:p w14:paraId="3D9BEB3C" w14:textId="6B4CEE3F" w:rsidR="00C47503" w:rsidRPr="00725025" w:rsidRDefault="00AB0EE7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Histórico do evento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725025" w:rsidRPr="00725025" w14:paraId="4B03CD50" w14:textId="77777777" w:rsidTr="00E17A24">
        <w:tc>
          <w:tcPr>
            <w:tcW w:w="5000" w:type="pct"/>
            <w:gridSpan w:val="4"/>
          </w:tcPr>
          <w:p w14:paraId="219C409B" w14:textId="015CDA21" w:rsidR="00E93E38" w:rsidRPr="00725025" w:rsidRDefault="00E93E38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Frequ</w:t>
            </w:r>
            <w:r w:rsidR="009F6737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ê</w:t>
            </w: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ncia</w:t>
            </w:r>
            <w:r w:rsidR="009A1B0B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de </w:t>
            </w:r>
            <w:r w:rsidR="002B0643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</w:t>
            </w:r>
            <w:r w:rsidR="009A1B0B"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dições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(quantidade de edições </w:t>
            </w:r>
            <w:r w:rsidR="002B0643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realizadas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do evento)</w:t>
            </w:r>
          </w:p>
          <w:p w14:paraId="02672BB1" w14:textId="4D925533" w:rsidR="004D475B" w:rsidRPr="00725025" w:rsidRDefault="001F0C01" w:rsidP="001F0C01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(   ) edições</w:t>
            </w:r>
          </w:p>
        </w:tc>
      </w:tr>
      <w:tr w:rsidR="00725025" w:rsidRPr="00725025" w14:paraId="4A4879DA" w14:textId="77777777" w:rsidTr="00725025">
        <w:tc>
          <w:tcPr>
            <w:tcW w:w="5000" w:type="pct"/>
            <w:gridSpan w:val="4"/>
            <w:shd w:val="clear" w:color="auto" w:fill="auto"/>
          </w:tcPr>
          <w:p w14:paraId="6BE84FC0" w14:textId="77777777" w:rsidR="003A751F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Histórico das últimas três </w:t>
            </w:r>
            <w:r w:rsidR="002B0643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</w:t>
            </w: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dições </w:t>
            </w: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(quando houver)</w:t>
            </w:r>
          </w:p>
        </w:tc>
      </w:tr>
      <w:tr w:rsidR="00725025" w:rsidRPr="00725025" w14:paraId="708B1924" w14:textId="77777777" w:rsidTr="00E17A24">
        <w:trPr>
          <w:trHeight w:val="195"/>
        </w:trPr>
        <w:tc>
          <w:tcPr>
            <w:tcW w:w="1250" w:type="pct"/>
          </w:tcPr>
          <w:p w14:paraId="597778D6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Itens</w:t>
            </w:r>
          </w:p>
        </w:tc>
        <w:tc>
          <w:tcPr>
            <w:tcW w:w="1250" w:type="pct"/>
          </w:tcPr>
          <w:p w14:paraId="57637F02" w14:textId="77777777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Ano - 1</w:t>
            </w:r>
          </w:p>
        </w:tc>
        <w:tc>
          <w:tcPr>
            <w:tcW w:w="1250" w:type="pct"/>
          </w:tcPr>
          <w:p w14:paraId="1F0C64B1" w14:textId="77777777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Ano - 2</w:t>
            </w:r>
          </w:p>
        </w:tc>
        <w:tc>
          <w:tcPr>
            <w:tcW w:w="1250" w:type="pct"/>
          </w:tcPr>
          <w:p w14:paraId="397FA288" w14:textId="56EF6985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Ano </w:t>
            </w:r>
            <w:r w:rsidR="00C83658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</w:t>
            </w: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3</w:t>
            </w:r>
          </w:p>
        </w:tc>
      </w:tr>
      <w:tr w:rsidR="00725025" w:rsidRPr="00725025" w14:paraId="5CE91BDE" w14:textId="77777777" w:rsidTr="00E17A24">
        <w:trPr>
          <w:trHeight w:val="195"/>
        </w:trPr>
        <w:tc>
          <w:tcPr>
            <w:tcW w:w="1250" w:type="pct"/>
          </w:tcPr>
          <w:p w14:paraId="23505CD6" w14:textId="4AF08A7E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Nº palestra</w:t>
            </w:r>
            <w:r w:rsidR="004D475B"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ntes</w:t>
            </w:r>
          </w:p>
        </w:tc>
        <w:tc>
          <w:tcPr>
            <w:tcW w:w="1250" w:type="pct"/>
          </w:tcPr>
          <w:p w14:paraId="5D0640CD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53F0E81D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5C059319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34F68286" w14:textId="77777777" w:rsidTr="00E17A24">
        <w:trPr>
          <w:trHeight w:val="195"/>
        </w:trPr>
        <w:tc>
          <w:tcPr>
            <w:tcW w:w="1250" w:type="pct"/>
          </w:tcPr>
          <w:p w14:paraId="75DF022A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Nº participantes</w:t>
            </w:r>
          </w:p>
        </w:tc>
        <w:tc>
          <w:tcPr>
            <w:tcW w:w="1250" w:type="pct"/>
          </w:tcPr>
          <w:p w14:paraId="07630264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7C5F76FD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7564BEBE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732B80BB" w14:textId="77777777" w:rsidTr="00E17A24">
        <w:trPr>
          <w:trHeight w:val="195"/>
        </w:trPr>
        <w:tc>
          <w:tcPr>
            <w:tcW w:w="1250" w:type="pct"/>
          </w:tcPr>
          <w:p w14:paraId="6FFA2020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Nº empresas expositoras</w:t>
            </w:r>
          </w:p>
        </w:tc>
        <w:tc>
          <w:tcPr>
            <w:tcW w:w="1250" w:type="pct"/>
          </w:tcPr>
          <w:p w14:paraId="69AF5678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6953AB3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5F9973B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07BFFA39" w14:textId="77777777" w:rsidTr="00E17A24">
        <w:trPr>
          <w:trHeight w:val="195"/>
        </w:trPr>
        <w:tc>
          <w:tcPr>
            <w:tcW w:w="1250" w:type="pct"/>
          </w:tcPr>
          <w:p w14:paraId="66F67F04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Nº visitantes</w:t>
            </w:r>
          </w:p>
        </w:tc>
        <w:tc>
          <w:tcPr>
            <w:tcW w:w="1250" w:type="pct"/>
          </w:tcPr>
          <w:p w14:paraId="1973AAAD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56769BF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6B506F05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6E5E42FD" w14:textId="77777777" w:rsidTr="00725025">
        <w:trPr>
          <w:trHeight w:val="195"/>
        </w:trPr>
        <w:tc>
          <w:tcPr>
            <w:tcW w:w="5000" w:type="pct"/>
            <w:gridSpan w:val="4"/>
            <w:shd w:val="clear" w:color="auto" w:fill="auto"/>
          </w:tcPr>
          <w:p w14:paraId="6AEF034B" w14:textId="3D3B5500" w:rsidR="00E93E38" w:rsidRPr="00725025" w:rsidRDefault="00E93E38" w:rsidP="00725025">
            <w:pPr>
              <w:pStyle w:val="BNDES"/>
              <w:widowControl w:val="0"/>
              <w:tabs>
                <w:tab w:val="left" w:pos="6780"/>
              </w:tabs>
              <w:spacing w:after="60"/>
              <w:jc w:val="left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Histórico de apoio do </w:t>
            </w:r>
            <w:r w:rsidR="00D32702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Crea-RS</w:t>
            </w: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 às últimas três </w:t>
            </w:r>
            <w:r w:rsidR="002B0643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</w:t>
            </w: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dições</w:t>
            </w: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 xml:space="preserve"> (quando houver)</w:t>
            </w:r>
            <w:r w:rsid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ab/>
            </w:r>
          </w:p>
        </w:tc>
      </w:tr>
      <w:tr w:rsidR="00725025" w:rsidRPr="00725025" w14:paraId="1559B136" w14:textId="77777777" w:rsidTr="00E17A24">
        <w:trPr>
          <w:trHeight w:val="195"/>
        </w:trPr>
        <w:tc>
          <w:tcPr>
            <w:tcW w:w="1250" w:type="pct"/>
          </w:tcPr>
          <w:p w14:paraId="313CCFBC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Itens</w:t>
            </w:r>
          </w:p>
        </w:tc>
        <w:tc>
          <w:tcPr>
            <w:tcW w:w="1250" w:type="pct"/>
          </w:tcPr>
          <w:p w14:paraId="04FA2176" w14:textId="77777777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Ano - 1</w:t>
            </w:r>
          </w:p>
        </w:tc>
        <w:tc>
          <w:tcPr>
            <w:tcW w:w="1250" w:type="pct"/>
          </w:tcPr>
          <w:p w14:paraId="0AE26E42" w14:textId="77777777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Ano - 2</w:t>
            </w:r>
          </w:p>
        </w:tc>
        <w:tc>
          <w:tcPr>
            <w:tcW w:w="1250" w:type="pct"/>
          </w:tcPr>
          <w:p w14:paraId="2BAC8AE8" w14:textId="30D01F2C" w:rsidR="00E93E38" w:rsidRPr="00725025" w:rsidRDefault="00E93E38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Ano </w:t>
            </w:r>
            <w:r w:rsidR="00C83658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–</w:t>
            </w: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 3</w:t>
            </w:r>
          </w:p>
        </w:tc>
      </w:tr>
      <w:tr w:rsidR="00725025" w:rsidRPr="00725025" w14:paraId="371D9353" w14:textId="77777777" w:rsidTr="00E17A24">
        <w:trPr>
          <w:trHeight w:val="195"/>
        </w:trPr>
        <w:tc>
          <w:tcPr>
            <w:tcW w:w="1250" w:type="pct"/>
          </w:tcPr>
          <w:p w14:paraId="2CF030AC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Valor repassado</w:t>
            </w:r>
          </w:p>
        </w:tc>
        <w:tc>
          <w:tcPr>
            <w:tcW w:w="1250" w:type="pct"/>
          </w:tcPr>
          <w:p w14:paraId="1587F7FA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1C40DBDC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7F3F3693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18F20B92" w14:textId="77777777" w:rsidTr="00E17A24">
        <w:trPr>
          <w:trHeight w:val="195"/>
        </w:trPr>
        <w:tc>
          <w:tcPr>
            <w:tcW w:w="1250" w:type="pct"/>
          </w:tcPr>
          <w:p w14:paraId="04A99C9D" w14:textId="77777777" w:rsidR="00E93E38" w:rsidRPr="00725025" w:rsidRDefault="00D80D84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Dimensão do estande</w:t>
            </w:r>
          </w:p>
        </w:tc>
        <w:tc>
          <w:tcPr>
            <w:tcW w:w="1250" w:type="pct"/>
          </w:tcPr>
          <w:p w14:paraId="79E9F51E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1F6D880C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4808E97C" w14:textId="77777777" w:rsidR="00E93E38" w:rsidRPr="00725025" w:rsidRDefault="00E93E38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D80D84" w:rsidRPr="00725025" w14:paraId="0C733088" w14:textId="77777777" w:rsidTr="00E17A24">
        <w:trPr>
          <w:trHeight w:val="195"/>
        </w:trPr>
        <w:tc>
          <w:tcPr>
            <w:tcW w:w="5000" w:type="pct"/>
            <w:gridSpan w:val="4"/>
          </w:tcPr>
          <w:p w14:paraId="18B2AB7F" w14:textId="74DA7082" w:rsidR="00D80D84" w:rsidRPr="00725025" w:rsidRDefault="00D80D84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Outras formas de apoio (outras atividades realizadas pelo </w:t>
            </w:r>
            <w:r w:rsidR="00D32702" w:rsidRPr="00725025">
              <w:rPr>
                <w:rFonts w:ascii="Verdana" w:hAnsi="Verdana"/>
                <w:sz w:val="14"/>
                <w:szCs w:val="14"/>
              </w:rPr>
              <w:t>Crea-RS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)</w:t>
            </w:r>
          </w:p>
          <w:p w14:paraId="1969D73E" w14:textId="77777777" w:rsidR="002B0643" w:rsidRPr="00725025" w:rsidRDefault="002B0643" w:rsidP="00575145">
            <w:pPr>
              <w:pStyle w:val="BNDES"/>
              <w:widowControl w:val="0"/>
              <w:spacing w:after="4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</w:tbl>
    <w:p w14:paraId="0A7B9A17" w14:textId="77777777" w:rsidR="00952B28" w:rsidRPr="00725025" w:rsidRDefault="00952B28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32194BCC" w14:textId="3660C080" w:rsidR="00F96B5F" w:rsidRPr="00725025" w:rsidRDefault="00F96B5F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 xml:space="preserve">Programação do Evento </w:t>
      </w:r>
    </w:p>
    <w:p w14:paraId="0F7DA7F4" w14:textId="30E88D66" w:rsidR="00F96B5F" w:rsidRPr="00725025" w:rsidRDefault="00F96B5F" w:rsidP="00575145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Programação provisória ou definitiva, incluindo as atividades, os temas a serem abordados</w:t>
      </w:r>
      <w:r w:rsidR="000F6415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,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os nomes dos palestrantes</w:t>
      </w:r>
      <w:r w:rsidR="000F6415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, e o </w:t>
      </w:r>
      <w:r w:rsidR="000F6415" w:rsidRPr="00725025">
        <w:rPr>
          <w:rFonts w:ascii="Verdana" w:eastAsiaTheme="minorEastAsia" w:hAnsi="Verdana" w:cstheme="minorBidi"/>
          <w:bCs/>
          <w:color w:val="auto"/>
          <w:sz w:val="16"/>
          <w:szCs w:val="16"/>
        </w:rPr>
        <w:t>plano de divulgação do evento</w:t>
      </w:r>
      <w:r w:rsidR="000F6415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(obrigatório)</w:t>
      </w: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F96B5F" w:rsidRPr="00725025" w14:paraId="02FF23F4" w14:textId="77777777" w:rsidTr="00E17A24">
        <w:tc>
          <w:tcPr>
            <w:tcW w:w="5000" w:type="pct"/>
          </w:tcPr>
          <w:p w14:paraId="62A1031F" w14:textId="77777777" w:rsidR="00F96B5F" w:rsidRPr="00725025" w:rsidRDefault="00F96B5F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5601A10A" w14:textId="77777777" w:rsidR="00F96B5F" w:rsidRPr="00725025" w:rsidRDefault="00F96B5F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178BE23D" w14:textId="19AC93CA" w:rsidR="00F96B5F" w:rsidRPr="00725025" w:rsidRDefault="00F96B5F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0CAE597E" w14:textId="17ABF797" w:rsidR="00F822A0" w:rsidRPr="00725025" w:rsidRDefault="00F822A0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3B4613E7" w14:textId="0A7659AA" w:rsidR="00F822A0" w:rsidRPr="00725025" w:rsidRDefault="00F822A0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795A92F0" w14:textId="77777777" w:rsidR="00F822A0" w:rsidRPr="00725025" w:rsidRDefault="00F822A0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6C72FD53" w14:textId="77777777" w:rsidR="00F96B5F" w:rsidRPr="00725025" w:rsidRDefault="00F96B5F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  <w:p w14:paraId="126D37B7" w14:textId="77777777" w:rsidR="00F96B5F" w:rsidRPr="00725025" w:rsidRDefault="00F96B5F" w:rsidP="00ED779E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</w:tbl>
    <w:p w14:paraId="2D1AD7AE" w14:textId="77777777" w:rsidR="00BA21BD" w:rsidRPr="00725025" w:rsidRDefault="00BA21BD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6FBDEF47" w14:textId="77777777" w:rsidR="00C83658" w:rsidRDefault="00C83658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1112EB29" w14:textId="3B48B7BF" w:rsidR="00E831AB" w:rsidRPr="00725025" w:rsidRDefault="00E831AB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 xml:space="preserve">Custo Geral do Evento </w:t>
      </w:r>
    </w:p>
    <w:p w14:paraId="35800226" w14:textId="1A75DDDB" w:rsidR="00B23017" w:rsidRDefault="00E831AB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Custo total estimado para realização do evento</w:t>
      </w:r>
      <w:r w:rsidR="009F673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(4.</w:t>
      </w:r>
      <w:r w:rsidR="0008367E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3</w:t>
      </w:r>
      <w:r w:rsidR="009F673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do edital: </w:t>
      </w:r>
      <w:r w:rsidR="0008367E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 Crea-RS respeitando os princípios da Administração Pública, deverá limitar o valor de patrocínio a 80% do </w:t>
      </w:r>
      <w:r w:rsidR="00B23017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custo total do projeto, não podendo ultrapassar o valor das cotas apresenntadas na Tabela 1 deste Edital, portanto, para a obtenção do recurso integral das Cotas A, B, C e D, os projetos deverão ter custos totais acima de R$37.5 mil, 25mil, 18.75 mil e 12.5 mil, respectivamente</w:t>
      </w:r>
      <w:r w:rsidR="00F37984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).</w:t>
      </w:r>
    </w:p>
    <w:p w14:paraId="1DD43B1F" w14:textId="3128A4E7" w:rsidR="00E831AB" w:rsidRDefault="00E831AB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</w:p>
    <w:p w14:paraId="7F4AED68" w14:textId="77777777" w:rsidR="00B06A38" w:rsidRPr="00725025" w:rsidRDefault="00B06A38" w:rsidP="00F822A0">
      <w:pPr>
        <w:pStyle w:val="Ttulo1"/>
        <w:keepNext w:val="0"/>
        <w:keepLines w:val="0"/>
        <w:widowControl w:val="0"/>
        <w:jc w:val="both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</w:p>
    <w:tbl>
      <w:tblPr>
        <w:tblStyle w:val="Tabelacomgrade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2478"/>
        <w:gridCol w:w="2478"/>
      </w:tblGrid>
      <w:tr w:rsidR="00725025" w:rsidRPr="00725025" w14:paraId="2030BAB3" w14:textId="77777777" w:rsidTr="00E17A24">
        <w:tc>
          <w:tcPr>
            <w:tcW w:w="2500" w:type="pct"/>
          </w:tcPr>
          <w:p w14:paraId="71ECD9B8" w14:textId="77777777" w:rsidR="00E831AB" w:rsidRPr="00725025" w:rsidRDefault="004515F3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Elementos</w:t>
            </w:r>
          </w:p>
        </w:tc>
        <w:tc>
          <w:tcPr>
            <w:tcW w:w="1250" w:type="pct"/>
          </w:tcPr>
          <w:p w14:paraId="2669504C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% sobre o custo total</w:t>
            </w:r>
          </w:p>
        </w:tc>
        <w:tc>
          <w:tcPr>
            <w:tcW w:w="1250" w:type="pct"/>
          </w:tcPr>
          <w:p w14:paraId="313A2F2E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R$</w:t>
            </w:r>
          </w:p>
        </w:tc>
      </w:tr>
      <w:tr w:rsidR="00725025" w:rsidRPr="00725025" w14:paraId="56FE8644" w14:textId="77777777" w:rsidTr="00E17A24">
        <w:tc>
          <w:tcPr>
            <w:tcW w:w="2500" w:type="pct"/>
          </w:tcPr>
          <w:p w14:paraId="08772758" w14:textId="77777777" w:rsidR="00E831AB" w:rsidRPr="00725025" w:rsidRDefault="00E831AB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Infraestrutura e logística</w:t>
            </w:r>
          </w:p>
        </w:tc>
        <w:tc>
          <w:tcPr>
            <w:tcW w:w="1250" w:type="pct"/>
          </w:tcPr>
          <w:p w14:paraId="5E2D04ED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0022ED84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78B428C4" w14:textId="77777777" w:rsidTr="00E17A24">
        <w:tc>
          <w:tcPr>
            <w:tcW w:w="2500" w:type="pct"/>
          </w:tcPr>
          <w:p w14:paraId="7D71CA13" w14:textId="77777777" w:rsidR="00E831AB" w:rsidRPr="00725025" w:rsidRDefault="00E831AB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Recursos humanos</w:t>
            </w:r>
          </w:p>
        </w:tc>
        <w:tc>
          <w:tcPr>
            <w:tcW w:w="1250" w:type="pct"/>
          </w:tcPr>
          <w:p w14:paraId="11622E4C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7E96C297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257A6DC5" w14:textId="77777777" w:rsidTr="00E17A24">
        <w:tc>
          <w:tcPr>
            <w:tcW w:w="2500" w:type="pct"/>
          </w:tcPr>
          <w:p w14:paraId="328CE89B" w14:textId="77777777" w:rsidR="00E831AB" w:rsidRPr="00725025" w:rsidRDefault="00E831AB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Divulgação</w:t>
            </w:r>
          </w:p>
        </w:tc>
        <w:tc>
          <w:tcPr>
            <w:tcW w:w="1250" w:type="pct"/>
          </w:tcPr>
          <w:p w14:paraId="62C45075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04F83A7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725025" w:rsidRPr="00725025" w14:paraId="02F7CFDE" w14:textId="77777777" w:rsidTr="00E17A24">
        <w:tc>
          <w:tcPr>
            <w:tcW w:w="2500" w:type="pct"/>
          </w:tcPr>
          <w:p w14:paraId="64D1D8B5" w14:textId="77777777" w:rsidR="00E831AB" w:rsidRPr="00725025" w:rsidRDefault="00E831AB" w:rsidP="00575145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Outros</w:t>
            </w:r>
          </w:p>
        </w:tc>
        <w:tc>
          <w:tcPr>
            <w:tcW w:w="1250" w:type="pct"/>
          </w:tcPr>
          <w:p w14:paraId="61739628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250" w:type="pct"/>
          </w:tcPr>
          <w:p w14:paraId="2A5466C8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</w:tr>
      <w:tr w:rsidR="00E831AB" w:rsidRPr="00725025" w14:paraId="435D63C3" w14:textId="77777777" w:rsidTr="00E17A24">
        <w:tc>
          <w:tcPr>
            <w:tcW w:w="2500" w:type="pct"/>
          </w:tcPr>
          <w:p w14:paraId="77EE1684" w14:textId="77777777" w:rsidR="00E831AB" w:rsidRPr="00725025" w:rsidRDefault="00E831AB" w:rsidP="00575145">
            <w:pPr>
              <w:pStyle w:val="BNDES"/>
              <w:widowControl w:val="0"/>
              <w:jc w:val="righ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 xml:space="preserve">Total </w:t>
            </w:r>
          </w:p>
        </w:tc>
        <w:tc>
          <w:tcPr>
            <w:tcW w:w="1250" w:type="pct"/>
          </w:tcPr>
          <w:p w14:paraId="03E2BFDE" w14:textId="77777777" w:rsidR="00E831AB" w:rsidRPr="00725025" w:rsidRDefault="00E831AB" w:rsidP="00575145">
            <w:pPr>
              <w:pStyle w:val="BNDES"/>
              <w:widowControl w:val="0"/>
              <w:spacing w:after="60"/>
              <w:jc w:val="center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100%</w:t>
            </w:r>
          </w:p>
        </w:tc>
        <w:tc>
          <w:tcPr>
            <w:tcW w:w="1250" w:type="pct"/>
          </w:tcPr>
          <w:p w14:paraId="2CE76012" w14:textId="77777777" w:rsidR="00E831AB" w:rsidRPr="00725025" w:rsidRDefault="00E831AB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</w:tr>
    </w:tbl>
    <w:p w14:paraId="586F8A00" w14:textId="77777777" w:rsidR="00841203" w:rsidRPr="00725025" w:rsidRDefault="00841203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</w:p>
    <w:p w14:paraId="70C905C8" w14:textId="01028330" w:rsidR="00AB0EE7" w:rsidRPr="00725025" w:rsidRDefault="00AB0EE7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Contrapartidas</w:t>
      </w:r>
    </w:p>
    <w:p w14:paraId="6AEFB09B" w14:textId="5C5DECB5" w:rsidR="00AB0EE7" w:rsidRPr="00725025" w:rsidRDefault="006F0D89" w:rsidP="00575145">
      <w:pPr>
        <w:pStyle w:val="Ttulo1"/>
        <w:keepNext w:val="0"/>
        <w:keepLines w:val="0"/>
        <w:widowControl w:val="0"/>
        <w:rPr>
          <w:rFonts w:ascii="Verdana" w:eastAsiaTheme="minorEastAsia" w:hAnsi="Verdana" w:cstheme="minorBidi"/>
          <w:b w:val="0"/>
          <w:color w:val="auto"/>
          <w:sz w:val="16"/>
          <w:szCs w:val="16"/>
        </w:rPr>
      </w:pP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Marque um X </w:t>
      </w:r>
      <w:r w:rsidR="006F5AD5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e detalhe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as c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ontrapartidas de comunicação </w:t>
      </w:r>
      <w:r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oferecidas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ao </w:t>
      </w:r>
      <w:r w:rsidR="00D32702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>Crea-RS</w:t>
      </w:r>
      <w:r w:rsidR="00AB0EE7" w:rsidRPr="00725025">
        <w:rPr>
          <w:rFonts w:ascii="Verdana" w:eastAsiaTheme="minorEastAsia" w:hAnsi="Verdana" w:cstheme="minorBidi"/>
          <w:b w:val="0"/>
          <w:color w:val="auto"/>
          <w:sz w:val="16"/>
          <w:szCs w:val="16"/>
        </w:rPr>
        <w:t xml:space="preserve"> </w:t>
      </w:r>
    </w:p>
    <w:tbl>
      <w:tblPr>
        <w:tblStyle w:val="Tabelacomgrade1"/>
        <w:tblpPr w:leftFromText="141" w:rightFromText="141" w:vertAnchor="text" w:tblpY="250"/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660"/>
        <w:gridCol w:w="1011"/>
        <w:gridCol w:w="2269"/>
        <w:gridCol w:w="1265"/>
        <w:gridCol w:w="3266"/>
      </w:tblGrid>
      <w:tr w:rsidR="00725025" w:rsidRPr="00725025" w14:paraId="77FE2C37" w14:textId="77777777" w:rsidTr="00725025">
        <w:tc>
          <w:tcPr>
            <w:tcW w:w="224" w:type="pct"/>
            <w:vMerge w:val="restart"/>
            <w:shd w:val="clear" w:color="auto" w:fill="auto"/>
            <w:vAlign w:val="center"/>
          </w:tcPr>
          <w:p w14:paraId="08571A55" w14:textId="77777777" w:rsidR="003C1246" w:rsidRPr="00725025" w:rsidRDefault="003C124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bookmarkStart w:id="1" w:name="_Hlk56091326"/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A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1099D146" w14:textId="764EBF98" w:rsidR="003C1246" w:rsidRPr="00725025" w:rsidRDefault="003C124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 Imagem-inserção da logomarca</w:t>
            </w:r>
            <w:r w:rsidR="00823F58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 e citação ou menção do </w:t>
            </w:r>
            <w:r w:rsidR="00D32702"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 w:rsidR="00D32702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Crea-RS</w:t>
            </w:r>
            <w:r w:rsidR="00D32702"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 w:rsidR="00823F58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como Patrocinador</w:t>
            </w:r>
          </w:p>
        </w:tc>
      </w:tr>
      <w:tr w:rsidR="00725025" w:rsidRPr="00725025" w14:paraId="3C89C9C7" w14:textId="77777777" w:rsidTr="00123614">
        <w:tc>
          <w:tcPr>
            <w:tcW w:w="224" w:type="pct"/>
            <w:vMerge/>
            <w:shd w:val="clear" w:color="auto" w:fill="auto"/>
            <w:vAlign w:val="center"/>
          </w:tcPr>
          <w:p w14:paraId="6CF32640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470F5139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 xml:space="preserve">Elemento de mídia 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1ABC7CE" w14:textId="77777777" w:rsidR="001C53F6" w:rsidRPr="00725025" w:rsidRDefault="004F5654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261D0A58" w14:textId="77777777" w:rsidR="004F5654" w:rsidRPr="00725025" w:rsidRDefault="004F5654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4322AA02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3E0F8FA" w14:textId="77777777" w:rsidR="001C53F6" w:rsidRPr="00725025" w:rsidRDefault="001C53F6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Detalhamento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08BC5807" w14:textId="77777777" w:rsidR="001C53F6" w:rsidRPr="00725025" w:rsidRDefault="004F5654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</w:t>
            </w:r>
            <w:r w:rsidR="001C53F6"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omprovação</w:t>
            </w:r>
          </w:p>
        </w:tc>
      </w:tr>
      <w:tr w:rsidR="008F505C" w:rsidRPr="00725025" w14:paraId="1E08E7BE" w14:textId="77777777" w:rsidTr="00123614">
        <w:trPr>
          <w:trHeight w:val="860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0D0EAAD7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06BCC1E4" w14:textId="47792492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Peças gráficas impressas de divulgação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: adesivos, boletins, cartazes, cartões postais, catálogos, certificados, convites, crachás, programas, revistas ou jornais de circulação interna, publicações, entre outras;</w:t>
            </w:r>
          </w:p>
        </w:tc>
        <w:tc>
          <w:tcPr>
            <w:tcW w:w="510" w:type="pct"/>
            <w:vAlign w:val="center"/>
          </w:tcPr>
          <w:p w14:paraId="1266FBC2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3D4F03C" w14:textId="76769FBC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Certificados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34E00D1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Quant: </w:t>
            </w:r>
          </w:p>
          <w:p w14:paraId="6B10EE75" w14:textId="32820E0F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  <w:vAlign w:val="center"/>
          </w:tcPr>
          <w:p w14:paraId="0398F558" w14:textId="59AB9D79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8F505C" w:rsidRPr="00725025" w14:paraId="4F4FA873" w14:textId="77777777" w:rsidTr="00123614">
        <w:tc>
          <w:tcPr>
            <w:tcW w:w="224" w:type="pct"/>
            <w:vMerge/>
            <w:shd w:val="clear" w:color="auto" w:fill="auto"/>
            <w:vAlign w:val="center"/>
          </w:tcPr>
          <w:p w14:paraId="3E0D0B3C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1574D3DE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DF0A1AC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3771BE6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Crachás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B762D49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1FB3FE1F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5728B25E" w14:textId="2FB2B90B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8F505C" w:rsidRPr="00725025" w14:paraId="03065399" w14:textId="77777777" w:rsidTr="00123614">
        <w:trPr>
          <w:trHeight w:val="563"/>
        </w:trPr>
        <w:tc>
          <w:tcPr>
            <w:tcW w:w="224" w:type="pct"/>
            <w:vMerge/>
            <w:shd w:val="clear" w:color="auto" w:fill="auto"/>
            <w:vAlign w:val="center"/>
          </w:tcPr>
          <w:p w14:paraId="3DFE179F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57DD126A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57185CAD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CA82F77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Folders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B31C12C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7ECC7FC2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alinhada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ao nº de participantes)</w:t>
            </w:r>
          </w:p>
        </w:tc>
        <w:tc>
          <w:tcPr>
            <w:tcW w:w="1647" w:type="pct"/>
          </w:tcPr>
          <w:p w14:paraId="064E4053" w14:textId="02531181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8F505C" w:rsidRPr="00725025" w14:paraId="710E78A5" w14:textId="77777777" w:rsidTr="00123614">
        <w:trPr>
          <w:trHeight w:val="563"/>
        </w:trPr>
        <w:tc>
          <w:tcPr>
            <w:tcW w:w="224" w:type="pct"/>
            <w:vMerge/>
            <w:shd w:val="clear" w:color="auto" w:fill="auto"/>
            <w:vAlign w:val="center"/>
          </w:tcPr>
          <w:p w14:paraId="31127789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2C809E09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5D3B7BE3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E0C8B48" w14:textId="67B0D02B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Outros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1933ADFF" w14:textId="77777777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52481E80" w14:textId="6EA6D28C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alinhada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ao nº de participantes)</w:t>
            </w:r>
          </w:p>
        </w:tc>
        <w:tc>
          <w:tcPr>
            <w:tcW w:w="1647" w:type="pct"/>
          </w:tcPr>
          <w:p w14:paraId="33C6EA12" w14:textId="74B3EC5C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8F505C" w:rsidRPr="00725025" w14:paraId="52084896" w14:textId="77777777" w:rsidTr="00123614">
        <w:trPr>
          <w:trHeight w:val="1146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523A4F64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2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22047EFB" w14:textId="3BC9A5E2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Peças audiovisuais de divulgação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: vídeo do evento, vinheta de abertura, apresentação de slides, making of, documentário, locução, entre outras;</w:t>
            </w:r>
          </w:p>
        </w:tc>
        <w:tc>
          <w:tcPr>
            <w:tcW w:w="510" w:type="pct"/>
            <w:vAlign w:val="center"/>
          </w:tcPr>
          <w:p w14:paraId="218819E2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D55BD80" w14:textId="0760ED51" w:rsidR="008F505C" w:rsidRPr="00725025" w:rsidRDefault="008F505C" w:rsidP="00001757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Vídeo do evento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4B48114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76A62D9E" w14:textId="3BC8AB04" w:rsidR="008F505C" w:rsidRPr="00725025" w:rsidRDefault="008F505C" w:rsidP="00001757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Nº de veiculações:</w:t>
            </w:r>
          </w:p>
        </w:tc>
        <w:tc>
          <w:tcPr>
            <w:tcW w:w="1647" w:type="pct"/>
            <w:vAlign w:val="center"/>
          </w:tcPr>
          <w:p w14:paraId="6030FA89" w14:textId="5BBED37E" w:rsidR="008F505C" w:rsidRPr="00725025" w:rsidRDefault="008F505C" w:rsidP="00001757">
            <w:pPr>
              <w:widowControl w:val="0"/>
              <w:rPr>
                <w:rFonts w:ascii="Verdana" w:hAnsi="Verdana" w:cs="Times New Roman"/>
                <w: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do item com a exposição da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  entre os patrocinadores</w:t>
            </w:r>
          </w:p>
        </w:tc>
      </w:tr>
      <w:tr w:rsidR="008F505C" w:rsidRPr="00725025" w14:paraId="70650470" w14:textId="77777777" w:rsidTr="00123614">
        <w:trPr>
          <w:trHeight w:val="1146"/>
        </w:trPr>
        <w:tc>
          <w:tcPr>
            <w:tcW w:w="224" w:type="pct"/>
            <w:vMerge/>
            <w:shd w:val="clear" w:color="auto" w:fill="auto"/>
            <w:vAlign w:val="center"/>
          </w:tcPr>
          <w:p w14:paraId="55A6453E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66BB434C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911AA67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5C30B8E" w14:textId="0FB6C72A" w:rsidR="008F505C" w:rsidRPr="00725025" w:rsidRDefault="008F505C" w:rsidP="00001757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Outros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86FA40D" w14:textId="77777777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569F3421" w14:textId="2DF55E77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Nº de veiculações:</w:t>
            </w:r>
          </w:p>
        </w:tc>
        <w:tc>
          <w:tcPr>
            <w:tcW w:w="1647" w:type="pct"/>
            <w:vAlign w:val="center"/>
          </w:tcPr>
          <w:p w14:paraId="349FC568" w14:textId="69BFD8BC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do item com a exposição da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  entre os patrocinadores</w:t>
            </w:r>
          </w:p>
        </w:tc>
      </w:tr>
      <w:tr w:rsidR="008F505C" w:rsidRPr="00725025" w14:paraId="2275AB16" w14:textId="77777777" w:rsidTr="00123614">
        <w:trPr>
          <w:trHeight w:val="755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0EA3E9F2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3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4152962C" w14:textId="54280E22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bookmarkStart w:id="2" w:name="_Hlk34839859"/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Peças eletrônicas de divulgação</w:t>
            </w:r>
            <w:bookmarkEnd w:id="2"/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: convites eletrônicos, newsletters, e-mail marketing, propaganda referente a hotsite do Crea-RS na internet; identificação para visita ao site do Crea-RS na internet, blogs, aplicativos, entre outras;</w:t>
            </w:r>
          </w:p>
        </w:tc>
        <w:tc>
          <w:tcPr>
            <w:tcW w:w="510" w:type="pct"/>
            <w:vAlign w:val="center"/>
          </w:tcPr>
          <w:p w14:paraId="1857E4BD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EEED676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3" w:name="_Hlk34839921"/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Convites eletrônicos</w:t>
            </w:r>
            <w:bookmarkEnd w:id="3"/>
          </w:p>
        </w:tc>
        <w:tc>
          <w:tcPr>
            <w:tcW w:w="638" w:type="pct"/>
            <w:shd w:val="clear" w:color="auto" w:fill="auto"/>
            <w:vAlign w:val="center"/>
          </w:tcPr>
          <w:p w14:paraId="2BA668BA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2A0C64CA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</w:tc>
        <w:tc>
          <w:tcPr>
            <w:tcW w:w="1647" w:type="pct"/>
            <w:vAlign w:val="center"/>
          </w:tcPr>
          <w:p w14:paraId="38835C38" w14:textId="5342BDA6" w:rsidR="008F505C" w:rsidRPr="00725025" w:rsidRDefault="008F505C" w:rsidP="00D32702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4" w:name="_Hlk34839974"/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) da lista de e-mail enviado e do item com a exposição da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 entre os patrocinadores.</w:t>
            </w:r>
            <w:bookmarkEnd w:id="4"/>
          </w:p>
        </w:tc>
      </w:tr>
      <w:tr w:rsidR="008F505C" w:rsidRPr="00725025" w14:paraId="3C729C81" w14:textId="77777777" w:rsidTr="00123614">
        <w:trPr>
          <w:trHeight w:val="763"/>
        </w:trPr>
        <w:tc>
          <w:tcPr>
            <w:tcW w:w="224" w:type="pct"/>
            <w:vMerge/>
            <w:shd w:val="clear" w:color="auto" w:fill="auto"/>
            <w:vAlign w:val="center"/>
          </w:tcPr>
          <w:p w14:paraId="2AC0E130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448BC907" w14:textId="77777777" w:rsidR="008F505C" w:rsidRPr="00725025" w:rsidRDefault="008F505C" w:rsidP="00001757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41ABDC2C" w14:textId="77777777" w:rsidR="008F505C" w:rsidRPr="00725025" w:rsidRDefault="008F505C" w:rsidP="00001757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92A5A86" w14:textId="2096F0AB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5" w:name="_Hlk34840455"/>
            <w:r w:rsidRPr="00725025">
              <w:rPr>
                <w:rFonts w:ascii="Verdana" w:hAnsi="Verdana" w:cs="Times New Roman"/>
                <w:sz w:val="14"/>
                <w:szCs w:val="14"/>
              </w:rPr>
              <w:t>Divulgação no site da entidade</w:t>
            </w:r>
            <w:bookmarkEnd w:id="5"/>
          </w:p>
        </w:tc>
        <w:tc>
          <w:tcPr>
            <w:tcW w:w="638" w:type="pct"/>
            <w:shd w:val="clear" w:color="auto" w:fill="auto"/>
            <w:vAlign w:val="center"/>
          </w:tcPr>
          <w:p w14:paraId="68DFBF03" w14:textId="2279169A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Endereço do Site:</w:t>
            </w:r>
          </w:p>
        </w:tc>
        <w:tc>
          <w:tcPr>
            <w:tcW w:w="1647" w:type="pct"/>
            <w:vAlign w:val="center"/>
          </w:tcPr>
          <w:p w14:paraId="6AAFCB80" w14:textId="5C381481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bookmarkStart w:id="6" w:name="_Hlk34840470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Endereço da página com a exposição da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 entre os patrocinadores.</w:t>
            </w:r>
          </w:p>
          <w:p w14:paraId="751EDF8A" w14:textId="77777777" w:rsidR="008F505C" w:rsidRPr="00725025" w:rsidRDefault="008F505C" w:rsidP="00001757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Nº de acessos ao site.</w:t>
            </w:r>
            <w:bookmarkEnd w:id="6"/>
          </w:p>
        </w:tc>
      </w:tr>
      <w:tr w:rsidR="008F505C" w:rsidRPr="00725025" w14:paraId="22AACF68" w14:textId="77777777" w:rsidTr="00123614">
        <w:trPr>
          <w:trHeight w:val="763"/>
        </w:trPr>
        <w:tc>
          <w:tcPr>
            <w:tcW w:w="224" w:type="pct"/>
            <w:vMerge/>
            <w:shd w:val="clear" w:color="auto" w:fill="auto"/>
            <w:vAlign w:val="center"/>
          </w:tcPr>
          <w:p w14:paraId="06A43C1F" w14:textId="77777777" w:rsidR="008F505C" w:rsidRPr="00725025" w:rsidRDefault="008F505C" w:rsidP="008F505C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65A32363" w14:textId="77777777" w:rsidR="008F505C" w:rsidRPr="00725025" w:rsidRDefault="008F505C" w:rsidP="008F505C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E917AA9" w14:textId="77777777" w:rsidR="008F505C" w:rsidRPr="00725025" w:rsidRDefault="008F505C" w:rsidP="008F505C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E1B7C3C" w14:textId="5C9FB172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Outros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9DC054F" w14:textId="77777777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2F79F7A5" w14:textId="18C48271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</w:tc>
        <w:tc>
          <w:tcPr>
            <w:tcW w:w="1647" w:type="pct"/>
            <w:vAlign w:val="center"/>
          </w:tcPr>
          <w:p w14:paraId="751E3381" w14:textId="4764D5C8" w:rsidR="008F505C" w:rsidRPr="00725025" w:rsidRDefault="008F505C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) da lista de e-mail enviado e do item com a exposição da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 entre os patrocinadores.</w:t>
            </w:r>
          </w:p>
        </w:tc>
      </w:tr>
      <w:tr w:rsidR="00034E88" w:rsidRPr="00725025" w14:paraId="289C5FFB" w14:textId="77777777" w:rsidTr="00123614">
        <w:trPr>
          <w:trHeight w:val="1388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71D8BE9F" w14:textId="5E71F385" w:rsidR="00034E88" w:rsidRPr="00725025" w:rsidRDefault="00034E88" w:rsidP="008F505C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4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2315CE81" w14:textId="6EAD99D2" w:rsidR="00034E88" w:rsidRPr="00725025" w:rsidRDefault="00034E88" w:rsidP="003047CE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Peças 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publicitárias de mídias externas,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eletrônica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s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</w:t>
            </w: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e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 online</w:t>
            </w:r>
          </w:p>
        </w:tc>
        <w:tc>
          <w:tcPr>
            <w:tcW w:w="510" w:type="pct"/>
            <w:vAlign w:val="center"/>
          </w:tcPr>
          <w:p w14:paraId="169FDE58" w14:textId="77777777" w:rsidR="00034E88" w:rsidRPr="00725025" w:rsidRDefault="00034E88" w:rsidP="008F505C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0E218148" w14:textId="033ECDF3" w:rsidR="00034E88" w:rsidRPr="00725025" w:rsidRDefault="00034E88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Banners</w:t>
            </w: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super</w:t>
            </w:r>
            <w:proofErr w:type="spellEnd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banners, </w:t>
            </w:r>
            <w:proofErr w:type="spellStart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half</w:t>
            </w:r>
            <w:proofErr w:type="spellEnd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banners, entre outras;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CCC1D6C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02B58B4E" w14:textId="1815EC9E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09ADD4BB" w14:textId="39631003" w:rsidR="00034E88" w:rsidRPr="00725025" w:rsidRDefault="00034E88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da imagem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) de cada item contendo a marca 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do  Crea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>-RS.</w:t>
            </w:r>
          </w:p>
          <w:p w14:paraId="6CC6AF8C" w14:textId="77777777" w:rsidR="00034E88" w:rsidRPr="00725025" w:rsidRDefault="00034E88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Informação do sistema acerca do número de cliques realizados.</w:t>
            </w:r>
          </w:p>
          <w:p w14:paraId="1D4985BD" w14:textId="77777777" w:rsidR="00034E88" w:rsidRPr="00725025" w:rsidRDefault="00034E88" w:rsidP="008F505C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O envio do layout não serve como comprovante.</w:t>
            </w:r>
          </w:p>
        </w:tc>
      </w:tr>
      <w:tr w:rsidR="00034E88" w:rsidRPr="00725025" w14:paraId="48FB6223" w14:textId="77777777" w:rsidTr="00CE1C91">
        <w:trPr>
          <w:trHeight w:val="1388"/>
        </w:trPr>
        <w:tc>
          <w:tcPr>
            <w:tcW w:w="224" w:type="pct"/>
            <w:vMerge/>
            <w:shd w:val="clear" w:color="auto" w:fill="auto"/>
            <w:vAlign w:val="center"/>
          </w:tcPr>
          <w:p w14:paraId="0A10E7E0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459C3B9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15A7DB91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39F01DF" w14:textId="178A76DE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Anúncios em jornais, revistas e outros veículos, entre outras;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B6A78A0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7D525CCF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6617AAB1" w14:textId="5AECC879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</w:tcPr>
          <w:p w14:paraId="34FC2A9C" w14:textId="049C7C5E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34E62846" w14:textId="77777777" w:rsidTr="00205B98">
        <w:trPr>
          <w:trHeight w:val="1388"/>
        </w:trPr>
        <w:tc>
          <w:tcPr>
            <w:tcW w:w="224" w:type="pct"/>
            <w:vMerge/>
            <w:shd w:val="clear" w:color="auto" w:fill="auto"/>
            <w:vAlign w:val="center"/>
          </w:tcPr>
          <w:p w14:paraId="7F90E39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7477E4F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6976166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8804A2A" w14:textId="7073811B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Outdoors, </w:t>
            </w:r>
            <w:proofErr w:type="spellStart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busdoors</w:t>
            </w:r>
            <w:proofErr w:type="spellEnd"/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, mobiliário urbano, painéis de rua, entre outras;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562DC5E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1CAA0B5F" w14:textId="49EB7F59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</w:tcPr>
          <w:p w14:paraId="4282F462" w14:textId="1399A94F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5ADB1BCC" w14:textId="77777777" w:rsidTr="009F2BF6">
        <w:trPr>
          <w:trHeight w:val="1388"/>
        </w:trPr>
        <w:tc>
          <w:tcPr>
            <w:tcW w:w="224" w:type="pct"/>
            <w:vMerge/>
            <w:shd w:val="clear" w:color="auto" w:fill="auto"/>
            <w:vAlign w:val="center"/>
          </w:tcPr>
          <w:p w14:paraId="1ACBE5E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1B406E6C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11D8D6FD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6BC72C3" w14:textId="26E38CC0" w:rsidR="00034E88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Anúncios em TV aberta e fechada, entre outras;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349A214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370915D1" w14:textId="15F4ECB5" w:rsidR="00034E88" w:rsidRPr="00034E88" w:rsidRDefault="00034E88" w:rsidP="00034E88">
            <w:pPr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</w:tcPr>
          <w:p w14:paraId="72DE727D" w14:textId="7EAE4572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2F6CC18B" w14:textId="77777777" w:rsidTr="00123614">
        <w:trPr>
          <w:trHeight w:val="568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0128229B" w14:textId="6A1F90F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5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7BC4344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Peças de sinalização</w:t>
            </w:r>
          </w:p>
        </w:tc>
        <w:tc>
          <w:tcPr>
            <w:tcW w:w="510" w:type="pct"/>
            <w:vAlign w:val="center"/>
          </w:tcPr>
          <w:p w14:paraId="31175D52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863CEA8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proofErr w:type="spellStart"/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Backdrops</w:t>
            </w:r>
            <w:proofErr w:type="spellEnd"/>
          </w:p>
        </w:tc>
        <w:tc>
          <w:tcPr>
            <w:tcW w:w="638" w:type="pct"/>
            <w:shd w:val="clear" w:color="auto" w:fill="auto"/>
            <w:vAlign w:val="center"/>
          </w:tcPr>
          <w:p w14:paraId="57FBE1E4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7515C004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5E7451A3" w14:textId="3EAFD68F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576ACC6F" w14:textId="77777777" w:rsidTr="00123614">
        <w:tc>
          <w:tcPr>
            <w:tcW w:w="224" w:type="pct"/>
            <w:vMerge/>
            <w:shd w:val="clear" w:color="auto" w:fill="auto"/>
            <w:vAlign w:val="center"/>
          </w:tcPr>
          <w:p w14:paraId="403B582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3FB170C3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153FC335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A307DFA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Testeiras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15DC2BA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Quant: </w:t>
            </w:r>
          </w:p>
          <w:p w14:paraId="45042A6B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4BDC2456" w14:textId="3F2D73F4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14FB5F02" w14:textId="77777777" w:rsidTr="00123614">
        <w:trPr>
          <w:trHeight w:val="568"/>
        </w:trPr>
        <w:tc>
          <w:tcPr>
            <w:tcW w:w="224" w:type="pct"/>
            <w:vMerge/>
            <w:shd w:val="clear" w:color="auto" w:fill="auto"/>
            <w:vAlign w:val="center"/>
          </w:tcPr>
          <w:p w14:paraId="3731AC52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07AC9225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026F4C71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02D44AF8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Totens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54CBD40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0C0510B9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395F3830" w14:textId="46AD15A2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689F0E50" w14:textId="77777777" w:rsidTr="00123614">
        <w:trPr>
          <w:trHeight w:val="568"/>
        </w:trPr>
        <w:tc>
          <w:tcPr>
            <w:tcW w:w="224" w:type="pct"/>
            <w:vMerge/>
            <w:shd w:val="clear" w:color="auto" w:fill="auto"/>
            <w:vAlign w:val="center"/>
          </w:tcPr>
          <w:p w14:paraId="35E4259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0C82B66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0D9D194A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EDFED5E" w14:textId="0298D3CB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Outros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C86C087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4FA225E9" w14:textId="1894C081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alinhada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ao nº de participantes)</w:t>
            </w:r>
          </w:p>
        </w:tc>
        <w:tc>
          <w:tcPr>
            <w:tcW w:w="1647" w:type="pct"/>
          </w:tcPr>
          <w:p w14:paraId="1A9531AA" w14:textId="1DA9D6F4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48B5EB32" w14:textId="77777777" w:rsidTr="00123614">
        <w:trPr>
          <w:trHeight w:val="568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6BE7F199" w14:textId="77FCF3F8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6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3C2C6F65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Peças promocionais</w:t>
            </w:r>
          </w:p>
        </w:tc>
        <w:tc>
          <w:tcPr>
            <w:tcW w:w="510" w:type="pct"/>
            <w:vAlign w:val="center"/>
          </w:tcPr>
          <w:p w14:paraId="0FBA566D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A925A2D" w14:textId="1065129D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Bloco de notas 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6BED426F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4F77DBFC" w14:textId="081A8035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443F3A8C" w14:textId="6B013E06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4B41931F" w14:textId="77777777" w:rsidTr="00123614">
        <w:tc>
          <w:tcPr>
            <w:tcW w:w="224" w:type="pct"/>
            <w:vMerge/>
            <w:shd w:val="clear" w:color="auto" w:fill="auto"/>
            <w:vAlign w:val="center"/>
          </w:tcPr>
          <w:p w14:paraId="50A5987E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7BD7FFD3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287E2AA1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0B362866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Canetas 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7B89697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3F75E7E9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294EB34E" w14:textId="2D375DF1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79D96077" w14:textId="77777777" w:rsidTr="00123614">
        <w:trPr>
          <w:trHeight w:val="568"/>
        </w:trPr>
        <w:tc>
          <w:tcPr>
            <w:tcW w:w="224" w:type="pct"/>
            <w:vMerge/>
            <w:shd w:val="clear" w:color="auto" w:fill="auto"/>
            <w:vAlign w:val="center"/>
          </w:tcPr>
          <w:p w14:paraId="2DB5F9A9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3937835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21B75EC1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2BACF08" w14:textId="33711898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Pastas 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3A5333C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13AB49A9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(alinhada ao nº de participantes)</w:t>
            </w:r>
          </w:p>
        </w:tc>
        <w:tc>
          <w:tcPr>
            <w:tcW w:w="1647" w:type="pct"/>
          </w:tcPr>
          <w:p w14:paraId="2D358919" w14:textId="7F52604E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2B65F152" w14:textId="77777777" w:rsidTr="00123614">
        <w:trPr>
          <w:trHeight w:val="568"/>
        </w:trPr>
        <w:tc>
          <w:tcPr>
            <w:tcW w:w="224" w:type="pct"/>
            <w:vMerge/>
            <w:shd w:val="clear" w:color="auto" w:fill="auto"/>
            <w:vAlign w:val="center"/>
          </w:tcPr>
          <w:p w14:paraId="0562900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313B977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562E5193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9FC47B9" w14:textId="66B5C02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>
              <w:rPr>
                <w:rFonts w:ascii="Verdana" w:hAnsi="Verdana" w:cs="Times New Roman"/>
                <w:sz w:val="14"/>
                <w:szCs w:val="14"/>
              </w:rPr>
              <w:t>Outros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65999692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Quant:</w:t>
            </w:r>
          </w:p>
          <w:p w14:paraId="6E585D72" w14:textId="50324949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(</w:t>
            </w:r>
            <w:proofErr w:type="gramStart"/>
            <w:r w:rsidRPr="00725025">
              <w:rPr>
                <w:rFonts w:ascii="Verdana" w:hAnsi="Verdana" w:cs="Times New Roman"/>
                <w:sz w:val="14"/>
                <w:szCs w:val="14"/>
              </w:rPr>
              <w:t>alinhada</w:t>
            </w:r>
            <w:proofErr w:type="gram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ao nº de participantes)</w:t>
            </w:r>
          </w:p>
        </w:tc>
        <w:tc>
          <w:tcPr>
            <w:tcW w:w="1647" w:type="pct"/>
          </w:tcPr>
          <w:p w14:paraId="4F05C511" w14:textId="3432651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</w:t>
            </w:r>
          </w:p>
        </w:tc>
      </w:tr>
      <w:tr w:rsidR="00034E88" w:rsidRPr="00725025" w14:paraId="5A08196B" w14:textId="77777777" w:rsidTr="00123614">
        <w:tc>
          <w:tcPr>
            <w:tcW w:w="224" w:type="pct"/>
            <w:shd w:val="clear" w:color="auto" w:fill="auto"/>
            <w:vAlign w:val="center"/>
          </w:tcPr>
          <w:p w14:paraId="71ACCB2C" w14:textId="2EC636D8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7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CFB5072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Divulgação em redes sociais</w:t>
            </w:r>
          </w:p>
        </w:tc>
        <w:tc>
          <w:tcPr>
            <w:tcW w:w="510" w:type="pct"/>
            <w:vAlign w:val="center"/>
          </w:tcPr>
          <w:p w14:paraId="2049E9D3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E9C1746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Postagens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5535A72E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Nome da rede social:</w:t>
            </w:r>
          </w:p>
          <w:p w14:paraId="065B65E2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Nº de postagens:</w:t>
            </w:r>
          </w:p>
        </w:tc>
        <w:tc>
          <w:tcPr>
            <w:tcW w:w="1647" w:type="pct"/>
            <w:vAlign w:val="center"/>
          </w:tcPr>
          <w:p w14:paraId="7B603E3A" w14:textId="29114CE4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com imagem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) de cada item contendo a marca do </w:t>
            </w:r>
            <w:r>
              <w:rPr>
                <w:rFonts w:ascii="Verdana" w:hAnsi="Verdana" w:cs="Times New Roman"/>
                <w:sz w:val="14"/>
                <w:szCs w:val="14"/>
              </w:rPr>
              <w:t>Crea-RS</w:t>
            </w: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e o número de curtidas.</w:t>
            </w:r>
          </w:p>
          <w:p w14:paraId="364040F0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O envio do layout não serve como comprovante.</w:t>
            </w:r>
          </w:p>
        </w:tc>
      </w:tr>
      <w:tr w:rsidR="00034E88" w:rsidRPr="00725025" w14:paraId="453B3863" w14:textId="77777777" w:rsidTr="00123614">
        <w:trPr>
          <w:trHeight w:val="1318"/>
        </w:trPr>
        <w:tc>
          <w:tcPr>
            <w:tcW w:w="224" w:type="pct"/>
            <w:vMerge w:val="restart"/>
            <w:shd w:val="clear" w:color="auto" w:fill="auto"/>
            <w:vAlign w:val="center"/>
          </w:tcPr>
          <w:p w14:paraId="653DCAE9" w14:textId="0AB901D9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8</w:t>
            </w:r>
          </w:p>
        </w:tc>
        <w:tc>
          <w:tcPr>
            <w:tcW w:w="837" w:type="pct"/>
            <w:vMerge w:val="restart"/>
            <w:shd w:val="clear" w:color="auto" w:fill="auto"/>
            <w:vAlign w:val="center"/>
          </w:tcPr>
          <w:p w14:paraId="0E9E3BFE" w14:textId="14475A44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Citação do </w:t>
            </w:r>
            <w:r>
              <w:rPr>
                <w:rFonts w:ascii="Verdana" w:hAnsi="Verdana"/>
                <w:sz w:val="14"/>
                <w:szCs w:val="14"/>
              </w:rPr>
              <w:t>Crea-RS</w:t>
            </w:r>
            <w:r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durante a realização do evento</w:t>
            </w:r>
          </w:p>
        </w:tc>
        <w:tc>
          <w:tcPr>
            <w:tcW w:w="510" w:type="pct"/>
            <w:vAlign w:val="center"/>
          </w:tcPr>
          <w:p w14:paraId="67702F9A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5DF06DA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Citação por mestre de cerimônias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6816C637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Público para quem será anunciado:</w:t>
            </w:r>
          </w:p>
          <w:p w14:paraId="4CBF10D5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Nº de menções:</w:t>
            </w:r>
          </w:p>
        </w:tc>
        <w:tc>
          <w:tcPr>
            <w:tcW w:w="1647" w:type="pct"/>
            <w:vAlign w:val="center"/>
          </w:tcPr>
          <w:p w14:paraId="58F5A7F3" w14:textId="66215AC1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de vídeo que comprove o item, citando a marca do </w:t>
            </w:r>
            <w:r>
              <w:rPr>
                <w:rFonts w:ascii="Verdana" w:hAnsi="Verdana" w:cs="Times New Roman"/>
                <w:sz w:val="14"/>
                <w:szCs w:val="14"/>
              </w:rPr>
              <w:t>Crea-RS</w:t>
            </w: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entre os patrocinadores ou roteiro do cerimonial.</w:t>
            </w:r>
          </w:p>
          <w:p w14:paraId="6338F6AF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Vídeo deve mostrar a plateia.</w:t>
            </w:r>
          </w:p>
          <w:p w14:paraId="1B5C7683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Informação acerca do público e o número de menções realizadas.</w:t>
            </w:r>
          </w:p>
        </w:tc>
      </w:tr>
      <w:tr w:rsidR="00034E88" w:rsidRPr="00725025" w14:paraId="3000623A" w14:textId="77777777" w:rsidTr="00123614">
        <w:trPr>
          <w:trHeight w:val="830"/>
        </w:trPr>
        <w:tc>
          <w:tcPr>
            <w:tcW w:w="224" w:type="pct"/>
            <w:vMerge/>
            <w:shd w:val="clear" w:color="auto" w:fill="auto"/>
            <w:vAlign w:val="center"/>
          </w:tcPr>
          <w:p w14:paraId="3BEA953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316AD29E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6A1ED25C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3B7900E5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Citação em entrevistas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C241321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7EFEACD4" w14:textId="47D8864E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vídeo que comprove o item, citando a marca do</w:t>
            </w:r>
            <w:r>
              <w:rPr>
                <w:rFonts w:ascii="Verdana" w:hAnsi="Verdana" w:cs="Times New Roman"/>
                <w:sz w:val="14"/>
                <w:szCs w:val="14"/>
              </w:rPr>
              <w:t xml:space="preserve"> Crea-RS</w:t>
            </w: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entre os patrocinadores.</w:t>
            </w:r>
          </w:p>
          <w:p w14:paraId="18622E80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Informação acerca do entrevistado e o número de entrevistas realizadas.</w:t>
            </w:r>
          </w:p>
          <w:p w14:paraId="24C03D6A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  <w:p w14:paraId="0B394B09" w14:textId="099E9B80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</w:tr>
      <w:tr w:rsidR="00034E88" w:rsidRPr="00725025" w14:paraId="417A1248" w14:textId="77777777" w:rsidTr="00123614">
        <w:tc>
          <w:tcPr>
            <w:tcW w:w="224" w:type="pct"/>
            <w:shd w:val="clear" w:color="auto" w:fill="auto"/>
            <w:vAlign w:val="center"/>
          </w:tcPr>
          <w:p w14:paraId="73DA334C" w14:textId="72251A3D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9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14EEDE87" w14:textId="2C6CE4A3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Exibição de vídeo do </w:t>
            </w:r>
            <w:r>
              <w:rPr>
                <w:rFonts w:ascii="Verdana" w:hAnsi="Verdana"/>
                <w:sz w:val="14"/>
                <w:szCs w:val="14"/>
              </w:rPr>
              <w:t xml:space="preserve"> Crea-RS</w:t>
            </w:r>
            <w:r w:rsidRPr="00725025">
              <w:rPr>
                <w:rFonts w:ascii="Verdana" w:hAnsi="Verdana"/>
                <w:sz w:val="14"/>
                <w:szCs w:val="14"/>
              </w:rPr>
              <w:t xml:space="preserve"> </w:t>
            </w:r>
            <w:r>
              <w:rPr>
                <w:rFonts w:ascii="Verdana" w:hAnsi="Verdana"/>
                <w:sz w:val="14"/>
                <w:szCs w:val="14"/>
              </w:rPr>
              <w:t>d</w:t>
            </w: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urante o evento ou exposição</w:t>
            </w:r>
          </w:p>
        </w:tc>
        <w:tc>
          <w:tcPr>
            <w:tcW w:w="510" w:type="pct"/>
            <w:vAlign w:val="center"/>
          </w:tcPr>
          <w:p w14:paraId="2ADB9485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44DD83FD" w14:textId="6904E868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Exibição de vídeo do C</w:t>
            </w: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rea-RS</w:t>
            </w: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de, no mínimo, </w:t>
            </w: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10</w:t>
            </w: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minutos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011D5A4E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5E1E0A32" w14:textId="6A9B0372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que comprove a exibição</w:t>
            </w:r>
          </w:p>
        </w:tc>
      </w:tr>
      <w:tr w:rsidR="00034E88" w:rsidRPr="00725025" w14:paraId="51424B3A" w14:textId="77777777" w:rsidTr="00725025">
        <w:tc>
          <w:tcPr>
            <w:tcW w:w="224" w:type="pct"/>
            <w:vMerge w:val="restart"/>
            <w:shd w:val="clear" w:color="auto" w:fill="auto"/>
            <w:vAlign w:val="center"/>
          </w:tcPr>
          <w:p w14:paraId="3544FDC7" w14:textId="0E1CC296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B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32C8827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Negocial</w:t>
            </w:r>
          </w:p>
        </w:tc>
      </w:tr>
      <w:tr w:rsidR="00034E88" w:rsidRPr="00725025" w14:paraId="4E2DB6E2" w14:textId="77777777" w:rsidTr="00123614">
        <w:tc>
          <w:tcPr>
            <w:tcW w:w="224" w:type="pct"/>
            <w:vMerge/>
            <w:shd w:val="clear" w:color="auto" w:fill="auto"/>
            <w:vAlign w:val="center"/>
          </w:tcPr>
          <w:p w14:paraId="774CBFC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5666B2C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Elemento de mídia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CE542A7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423AC9A6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6456BBFF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6E77058B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Descrição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671C928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comprovação</w:t>
            </w:r>
          </w:p>
        </w:tc>
      </w:tr>
      <w:tr w:rsidR="00034E88" w:rsidRPr="00725025" w14:paraId="348B668C" w14:textId="77777777" w:rsidTr="00123614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778366CB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lastRenderedPageBreak/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70B784E" w14:textId="51140C3B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Distribuição ou instalação de materiais de divulgação do </w:t>
            </w:r>
            <w:r>
              <w:rPr>
                <w:rFonts w:ascii="Verdana" w:hAnsi="Verdana"/>
                <w:sz w:val="14"/>
                <w:szCs w:val="14"/>
              </w:rPr>
              <w:t xml:space="preserve"> Crea-RS</w:t>
            </w:r>
          </w:p>
        </w:tc>
        <w:tc>
          <w:tcPr>
            <w:tcW w:w="510" w:type="pct"/>
            <w:vAlign w:val="center"/>
          </w:tcPr>
          <w:p w14:paraId="5E12F3DE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82279F2" w14:textId="60197C97" w:rsidR="00034E88" w:rsidRPr="00725025" w:rsidRDefault="00034E88" w:rsidP="00573567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Distribuição de material institucional do </w:t>
            </w:r>
            <w:r>
              <w:rPr>
                <w:rFonts w:ascii="Verdana" w:hAnsi="Verdana" w:cs="Times New Roman"/>
                <w:sz w:val="14"/>
                <w:szCs w:val="14"/>
              </w:rPr>
              <w:t>Crea-RS</w:t>
            </w: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 </w:t>
            </w: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durante o evento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DACFAC6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701D712B" w14:textId="4256E7AD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 que comprove o item.</w:t>
            </w:r>
          </w:p>
        </w:tc>
      </w:tr>
      <w:tr w:rsidR="004F7CEE" w:rsidRPr="00725025" w14:paraId="0A9E4908" w14:textId="77777777" w:rsidTr="00123614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342841FC" w14:textId="16676E5F" w:rsidR="004F7CEE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2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7782077" w14:textId="0D83E957" w:rsidR="004F7CEE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 xml:space="preserve">Participação de representantes do Crea-RS no dispositivo de abertura ou de encerramento do evento; </w:t>
            </w:r>
          </w:p>
        </w:tc>
        <w:tc>
          <w:tcPr>
            <w:tcW w:w="510" w:type="pct"/>
            <w:vAlign w:val="center"/>
          </w:tcPr>
          <w:p w14:paraId="26822663" w14:textId="77777777" w:rsidR="004F7CEE" w:rsidRPr="00725025" w:rsidRDefault="004F7CEE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6A075D6F" w14:textId="707F25C6" w:rsidR="004F7CEE" w:rsidRPr="00725025" w:rsidRDefault="004F7CEE" w:rsidP="00573567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Participação de represente do Crea-RS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37985161" w14:textId="77777777" w:rsidR="004F7CEE" w:rsidRPr="00725025" w:rsidRDefault="004F7CEE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6976B8D9" w14:textId="3DEBEBB7" w:rsidR="004F7CEE" w:rsidRPr="00725025" w:rsidRDefault="004F7CEE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 que comprove o item.</w:t>
            </w:r>
          </w:p>
        </w:tc>
      </w:tr>
      <w:tr w:rsidR="004F7CEE" w:rsidRPr="00725025" w14:paraId="64A320C5" w14:textId="77777777" w:rsidTr="00123614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2D98BE32" w14:textId="1901EFE1" w:rsidR="004F7CEE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3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57C55948" w14:textId="78ABEEB2" w:rsidR="004F7CEE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Cessão de mailing do evento/projeto;</w:t>
            </w:r>
          </w:p>
        </w:tc>
        <w:tc>
          <w:tcPr>
            <w:tcW w:w="510" w:type="pct"/>
            <w:vAlign w:val="center"/>
          </w:tcPr>
          <w:p w14:paraId="48FF062F" w14:textId="77777777" w:rsidR="004F7CEE" w:rsidRPr="00725025" w:rsidRDefault="004F7CEE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7A9D098B" w14:textId="1142CC2B" w:rsidR="004F7CEE" w:rsidRPr="00725025" w:rsidRDefault="00D426AC" w:rsidP="00D426AC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>
              <w:rPr>
                <w:rFonts w:ascii="Verdana" w:hAnsi="Verdana" w:cs="Times New Roman"/>
                <w:spacing w:val="-5"/>
                <w:sz w:val="14"/>
                <w:szCs w:val="14"/>
              </w:rPr>
              <w:t>Cessão de mailing com participação do Crea-RS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5841CD8" w14:textId="77777777" w:rsidR="004F7CEE" w:rsidRPr="00725025" w:rsidRDefault="004F7CEE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68537457" w14:textId="1EBE9F41" w:rsidR="004F7CEE" w:rsidRPr="00725025" w:rsidRDefault="004F7CEE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 que comprove o item.</w:t>
            </w:r>
          </w:p>
        </w:tc>
      </w:tr>
      <w:tr w:rsidR="00034E88" w:rsidRPr="00725025" w14:paraId="2942E2C1" w14:textId="77777777" w:rsidTr="00123614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4ACDC947" w14:textId="442F8316" w:rsidR="00034E88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4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53AF8614" w14:textId="53C1B2DD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Cessão de convites e inscrições</w:t>
            </w:r>
          </w:p>
        </w:tc>
        <w:tc>
          <w:tcPr>
            <w:tcW w:w="510" w:type="pct"/>
            <w:vAlign w:val="center"/>
          </w:tcPr>
          <w:p w14:paraId="0FB78C94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0F98BF0B" w14:textId="44D9E7AD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Cessão de convites e inscrições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71E5C217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1653D5EF" w14:textId="1B02BF67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 de imagem (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print</w:t>
            </w:r>
            <w:proofErr w:type="spellEnd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725025">
              <w:rPr>
                <w:rFonts w:ascii="Verdana" w:hAnsi="Verdana" w:cs="Times New Roman"/>
                <w:i/>
                <w:iCs/>
                <w:sz w:val="14"/>
                <w:szCs w:val="14"/>
              </w:rPr>
              <w:t>screen</w:t>
            </w:r>
            <w:proofErr w:type="spellEnd"/>
            <w:r w:rsidRPr="00725025">
              <w:rPr>
                <w:rFonts w:ascii="Verdana" w:hAnsi="Verdana" w:cs="Times New Roman"/>
                <w:sz w:val="14"/>
                <w:szCs w:val="14"/>
              </w:rPr>
              <w:t>) do e-mail ou de foto do ofício assinado pela patrocinada que comprove a cessão dos convites ou inscrições.</w:t>
            </w:r>
          </w:p>
        </w:tc>
      </w:tr>
      <w:tr w:rsidR="00034E88" w:rsidRPr="00725025" w14:paraId="217696D2" w14:textId="77777777" w:rsidTr="00123614">
        <w:trPr>
          <w:trHeight w:val="897"/>
        </w:trPr>
        <w:tc>
          <w:tcPr>
            <w:tcW w:w="224" w:type="pct"/>
            <w:shd w:val="clear" w:color="auto" w:fill="auto"/>
            <w:vAlign w:val="center"/>
          </w:tcPr>
          <w:p w14:paraId="0795E491" w14:textId="2F7BC9D4" w:rsidR="00034E88" w:rsidRPr="00725025" w:rsidRDefault="004F7CEE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5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1C6E4A65" w14:textId="75E9D745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81481E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Cessão ao Crea-RS de estande com infraestrutura adequada</w:t>
            </w:r>
          </w:p>
        </w:tc>
        <w:tc>
          <w:tcPr>
            <w:tcW w:w="510" w:type="pct"/>
            <w:vAlign w:val="center"/>
          </w:tcPr>
          <w:p w14:paraId="4E28D59D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0F97C879" w14:textId="3AE5D1F4" w:rsidR="00034E88" w:rsidRPr="00725025" w:rsidRDefault="004F7CEE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4F7CEE">
              <w:rPr>
                <w:rFonts w:ascii="Verdana" w:eastAsiaTheme="minorEastAsia" w:hAnsi="Verdana"/>
                <w:sz w:val="14"/>
                <w:szCs w:val="14"/>
                <w:lang w:val="pt-PT" w:eastAsia="ja-JP"/>
              </w:rPr>
              <w:t>Montagem básica conforme especificação no edital;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4CF274AA" w14:textId="77777777" w:rsidR="00034E88" w:rsidRPr="00725025" w:rsidRDefault="00034E88" w:rsidP="00034E88">
            <w:pPr>
              <w:widowControl w:val="0"/>
              <w:rPr>
                <w:rFonts w:ascii="Verdana" w:hAnsi="Verdana" w:cs="Times New Roman"/>
                <w:dstrike/>
                <w:sz w:val="14"/>
                <w:szCs w:val="14"/>
              </w:rPr>
            </w:pPr>
          </w:p>
        </w:tc>
        <w:tc>
          <w:tcPr>
            <w:tcW w:w="1647" w:type="pct"/>
            <w:vAlign w:val="center"/>
          </w:tcPr>
          <w:p w14:paraId="0C728C21" w14:textId="00E5555E" w:rsidR="00034E88" w:rsidRPr="00725025" w:rsidRDefault="004F7CEE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 que comprove o item.</w:t>
            </w:r>
          </w:p>
        </w:tc>
      </w:tr>
      <w:tr w:rsidR="00034E88" w:rsidRPr="00725025" w14:paraId="6D34AC54" w14:textId="77777777" w:rsidTr="007250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14:paraId="5A17FE48" w14:textId="3FD9EB38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C</w:t>
            </w:r>
          </w:p>
        </w:tc>
        <w:tc>
          <w:tcPr>
            <w:tcW w:w="4776" w:type="pct"/>
            <w:gridSpan w:val="5"/>
            <w:shd w:val="clear" w:color="auto" w:fill="auto"/>
            <w:vAlign w:val="center"/>
          </w:tcPr>
          <w:p w14:paraId="6582FD1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Tipo de Contrapartida: Sustentabilidade</w:t>
            </w:r>
          </w:p>
        </w:tc>
      </w:tr>
      <w:tr w:rsidR="00034E88" w:rsidRPr="00725025" w14:paraId="096BFBA0" w14:textId="77777777" w:rsidTr="001236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/>
            <w:shd w:val="clear" w:color="auto" w:fill="auto"/>
            <w:vAlign w:val="center"/>
          </w:tcPr>
          <w:p w14:paraId="18C4033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14:paraId="32BBE94A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Elemento de mídia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DF177F9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Marque</w:t>
            </w:r>
          </w:p>
          <w:p w14:paraId="63947F38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X</w:t>
            </w:r>
          </w:p>
        </w:tc>
        <w:tc>
          <w:tcPr>
            <w:tcW w:w="1144" w:type="pct"/>
            <w:shd w:val="clear" w:color="auto" w:fill="auto"/>
            <w:vAlign w:val="center"/>
          </w:tcPr>
          <w:p w14:paraId="52E1799C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Item</w:t>
            </w:r>
          </w:p>
        </w:tc>
        <w:tc>
          <w:tcPr>
            <w:tcW w:w="638" w:type="pct"/>
            <w:shd w:val="clear" w:color="auto" w:fill="auto"/>
            <w:vAlign w:val="center"/>
          </w:tcPr>
          <w:p w14:paraId="2F032F96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Descrição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28456622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Forma de comprovação</w:t>
            </w:r>
          </w:p>
        </w:tc>
      </w:tr>
      <w:tr w:rsidR="00034E88" w:rsidRPr="00725025" w14:paraId="029F1C1F" w14:textId="77777777" w:rsidTr="001236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Align w:val="center"/>
          </w:tcPr>
          <w:p w14:paraId="0EA0D15D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1</w:t>
            </w:r>
          </w:p>
        </w:tc>
        <w:tc>
          <w:tcPr>
            <w:tcW w:w="837" w:type="pct"/>
            <w:vAlign w:val="center"/>
          </w:tcPr>
          <w:p w14:paraId="4A8CA504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Ações de caráter Social</w:t>
            </w:r>
          </w:p>
        </w:tc>
        <w:tc>
          <w:tcPr>
            <w:tcW w:w="510" w:type="pct"/>
            <w:vAlign w:val="center"/>
          </w:tcPr>
          <w:p w14:paraId="10A36831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vAlign w:val="center"/>
          </w:tcPr>
          <w:p w14:paraId="67E0DC31" w14:textId="0EA8752B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Doação de produtos ou materiais a instituições de caridade, cooperativas de reciclagem</w:t>
            </w:r>
          </w:p>
        </w:tc>
        <w:tc>
          <w:tcPr>
            <w:tcW w:w="638" w:type="pct"/>
            <w:vAlign w:val="center"/>
          </w:tcPr>
          <w:p w14:paraId="386C2D13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647" w:type="pct"/>
            <w:vAlign w:val="center"/>
          </w:tcPr>
          <w:p w14:paraId="290A139C" w14:textId="5C11810C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>Declaração da instituição, e</w:t>
            </w:r>
            <w:r w:rsidRPr="00725025">
              <w:rPr>
                <w:rFonts w:ascii="Verdana" w:hAnsi="Verdana" w:cs="Times New Roman"/>
                <w:sz w:val="14"/>
                <w:szCs w:val="14"/>
              </w:rPr>
              <w:t>ndereço da página com publicação de matéria ou arquivo digital de fotos ou de vídeo que comprovem o item.</w:t>
            </w:r>
          </w:p>
        </w:tc>
      </w:tr>
      <w:tr w:rsidR="00034E88" w:rsidRPr="00725025" w14:paraId="2DE8DC94" w14:textId="77777777" w:rsidTr="001236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 w:val="restart"/>
            <w:vAlign w:val="center"/>
          </w:tcPr>
          <w:p w14:paraId="2D325C3F" w14:textId="1CE14E5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  <w:t>2</w:t>
            </w:r>
          </w:p>
        </w:tc>
        <w:tc>
          <w:tcPr>
            <w:tcW w:w="837" w:type="pct"/>
            <w:vMerge w:val="restart"/>
            <w:vAlign w:val="center"/>
          </w:tcPr>
          <w:p w14:paraId="0009A619" w14:textId="315D193D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Ações de caráter Ambiental</w:t>
            </w:r>
          </w:p>
        </w:tc>
        <w:tc>
          <w:tcPr>
            <w:tcW w:w="510" w:type="pct"/>
            <w:vAlign w:val="center"/>
          </w:tcPr>
          <w:p w14:paraId="0D35ABF5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vAlign w:val="center"/>
          </w:tcPr>
          <w:p w14:paraId="5F12832F" w14:textId="76A99421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Confecção de material gráfico em papel com certificado/reciclado</w:t>
            </w:r>
          </w:p>
        </w:tc>
        <w:tc>
          <w:tcPr>
            <w:tcW w:w="638" w:type="pct"/>
            <w:vAlign w:val="center"/>
          </w:tcPr>
          <w:p w14:paraId="643F9DDF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647" w:type="pct"/>
            <w:vAlign w:val="center"/>
          </w:tcPr>
          <w:p w14:paraId="77986F0A" w14:textId="269092DC" w:rsidR="00034E88" w:rsidRPr="00725025" w:rsidRDefault="00034E88" w:rsidP="00034E88">
            <w:pPr>
              <w:widowControl w:val="0"/>
              <w:rPr>
                <w:rFonts w:ascii="Verdana" w:hAnsi="Verdana" w:cs="Times New Roman"/>
                <w:spacing w:val="-5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>Arquivo digital de fotos do item e nota fiscal comprovando a quantidade ou de aquisição do material gráfico com descrição do</w:t>
            </w:r>
            <w:r w:rsidRPr="00725025">
              <w:rPr>
                <w:rFonts w:ascii="Verdana" w:hAnsi="Verdana" w:cs="Times New Roman"/>
                <w:spacing w:val="-5"/>
                <w:sz w:val="14"/>
                <w:szCs w:val="14"/>
              </w:rPr>
              <w:t xml:space="preserve"> </w:t>
            </w:r>
            <w:r w:rsidRPr="00725025">
              <w:rPr>
                <w:rFonts w:ascii="Verdana" w:eastAsiaTheme="minorEastAsia" w:hAnsi="Verdana"/>
                <w:sz w:val="14"/>
                <w:szCs w:val="14"/>
                <w:lang w:val="pt-PT" w:eastAsia="ja-JP"/>
              </w:rPr>
              <w:t>papel com certificado / reciclado.</w:t>
            </w:r>
          </w:p>
        </w:tc>
      </w:tr>
      <w:tr w:rsidR="00034E88" w:rsidRPr="00725025" w14:paraId="0E567B38" w14:textId="77777777" w:rsidTr="001236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4" w:type="pct"/>
            <w:vMerge/>
            <w:vAlign w:val="center"/>
          </w:tcPr>
          <w:p w14:paraId="1E0F5189" w14:textId="676B38EA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b/>
                <w:sz w:val="14"/>
                <w:szCs w:val="14"/>
                <w:lang w:val="pt-PT" w:eastAsia="ja-JP"/>
              </w:rPr>
            </w:pPr>
          </w:p>
        </w:tc>
        <w:tc>
          <w:tcPr>
            <w:tcW w:w="837" w:type="pct"/>
            <w:vMerge/>
            <w:vAlign w:val="center"/>
          </w:tcPr>
          <w:p w14:paraId="4CB7AB8B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510" w:type="pct"/>
            <w:vAlign w:val="center"/>
          </w:tcPr>
          <w:p w14:paraId="3D3CC4DE" w14:textId="77777777" w:rsidR="00034E88" w:rsidRPr="00725025" w:rsidRDefault="00034E88" w:rsidP="00034E88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144" w:type="pct"/>
            <w:vAlign w:val="center"/>
          </w:tcPr>
          <w:p w14:paraId="5F595C87" w14:textId="4D618664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  <w:r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  <w:t>Comprovação do gerenciamento dos resíduos gerados pelo Proponente no ato do objeto do projeto, sendo a correta separação dos resíduos orgânicos e recicláveis, bem como sua destinação ambientalmente adequada, quando couber.</w:t>
            </w:r>
          </w:p>
        </w:tc>
        <w:tc>
          <w:tcPr>
            <w:tcW w:w="638" w:type="pct"/>
            <w:vAlign w:val="center"/>
          </w:tcPr>
          <w:p w14:paraId="023F85C2" w14:textId="77777777" w:rsidR="00034E88" w:rsidRPr="00725025" w:rsidRDefault="00034E88" w:rsidP="00034E88">
            <w:pPr>
              <w:pStyle w:val="BNDES"/>
              <w:widowControl w:val="0"/>
              <w:jc w:val="left"/>
              <w:rPr>
                <w:rFonts w:ascii="Verdana" w:eastAsiaTheme="minorEastAsia" w:hAnsi="Verdana" w:cstheme="minorBidi"/>
                <w:sz w:val="14"/>
                <w:szCs w:val="14"/>
                <w:lang w:val="pt-PT" w:eastAsia="ja-JP"/>
              </w:rPr>
            </w:pPr>
          </w:p>
        </w:tc>
        <w:tc>
          <w:tcPr>
            <w:tcW w:w="1647" w:type="pct"/>
            <w:vAlign w:val="center"/>
          </w:tcPr>
          <w:p w14:paraId="2FDB6547" w14:textId="77777777" w:rsidR="00034E88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  <w:r w:rsidRPr="00725025">
              <w:rPr>
                <w:rFonts w:ascii="Verdana" w:hAnsi="Verdana" w:cs="Times New Roman"/>
                <w:sz w:val="14"/>
                <w:szCs w:val="14"/>
              </w:rPr>
              <w:t xml:space="preserve">Arquivo digital de fotos do item e nota fiscal comprovando </w:t>
            </w:r>
            <w:r>
              <w:rPr>
                <w:rFonts w:ascii="Verdana" w:hAnsi="Verdana" w:cs="Times New Roman"/>
                <w:sz w:val="14"/>
                <w:szCs w:val="14"/>
              </w:rPr>
              <w:t>a ação.</w:t>
            </w:r>
          </w:p>
          <w:p w14:paraId="59FB075E" w14:textId="19686199" w:rsidR="00034E88" w:rsidRPr="00725025" w:rsidRDefault="00034E88" w:rsidP="00034E88">
            <w:pPr>
              <w:widowControl w:val="0"/>
              <w:rPr>
                <w:rFonts w:ascii="Verdana" w:hAnsi="Verdana" w:cs="Times New Roman"/>
                <w:sz w:val="14"/>
                <w:szCs w:val="14"/>
              </w:rPr>
            </w:pPr>
          </w:p>
        </w:tc>
      </w:tr>
      <w:bookmarkEnd w:id="1"/>
    </w:tbl>
    <w:p w14:paraId="5EE72535" w14:textId="0EC921F9" w:rsidR="009F1F5A" w:rsidRPr="00725025" w:rsidRDefault="009F1F5A" w:rsidP="009F1F5A">
      <w:pPr>
        <w:pStyle w:val="Ttulo1"/>
        <w:keepNext w:val="0"/>
        <w:keepLines w:val="0"/>
        <w:widowControl w:val="0"/>
        <w:spacing w:before="0" w:after="120"/>
        <w:rPr>
          <w:rFonts w:ascii="Verdana" w:hAnsi="Verdana"/>
          <w:color w:val="auto"/>
          <w:sz w:val="24"/>
          <w:szCs w:val="24"/>
        </w:rPr>
      </w:pPr>
    </w:p>
    <w:p w14:paraId="5B12D203" w14:textId="199BE8A0" w:rsidR="008F1C47" w:rsidRPr="00725025" w:rsidRDefault="008F1C47" w:rsidP="00575145">
      <w:pPr>
        <w:pStyle w:val="Ttulo1"/>
        <w:keepNext w:val="0"/>
        <w:keepLines w:val="0"/>
        <w:widowControl w:val="0"/>
        <w:spacing w:before="120" w:after="0"/>
        <w:rPr>
          <w:rFonts w:ascii="Verdana" w:hAnsi="Verdana"/>
          <w:color w:val="auto"/>
          <w:sz w:val="24"/>
          <w:szCs w:val="24"/>
        </w:rPr>
      </w:pPr>
      <w:r w:rsidRPr="00725025">
        <w:rPr>
          <w:rFonts w:ascii="Verdana" w:hAnsi="Verdana"/>
          <w:color w:val="auto"/>
          <w:sz w:val="24"/>
          <w:szCs w:val="24"/>
        </w:rPr>
        <w:t>Anexos</w:t>
      </w:r>
    </w:p>
    <w:tbl>
      <w:tblPr>
        <w:tblStyle w:val="Tabelacomgrade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9497"/>
      </w:tblGrid>
      <w:tr w:rsidR="00725025" w:rsidRPr="00725025" w14:paraId="1C3BCAF4" w14:textId="77777777" w:rsidTr="008C41C3">
        <w:tc>
          <w:tcPr>
            <w:tcW w:w="421" w:type="dxa"/>
          </w:tcPr>
          <w:p w14:paraId="3A64A117" w14:textId="041E2A65" w:rsidR="00647695" w:rsidRPr="00725025" w:rsidRDefault="00B85DFD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1</w:t>
            </w:r>
          </w:p>
        </w:tc>
        <w:tc>
          <w:tcPr>
            <w:tcW w:w="9497" w:type="dxa"/>
          </w:tcPr>
          <w:p w14:paraId="4184BC62" w14:textId="77777777" w:rsidR="00647695" w:rsidRPr="00725025" w:rsidRDefault="00647695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Arte do material de divulgação do evento (se houver)</w:t>
            </w:r>
          </w:p>
        </w:tc>
      </w:tr>
      <w:tr w:rsidR="006F5B32" w:rsidRPr="00725025" w14:paraId="0C7FD26C" w14:textId="77777777" w:rsidTr="008C41C3">
        <w:tc>
          <w:tcPr>
            <w:tcW w:w="421" w:type="dxa"/>
          </w:tcPr>
          <w:p w14:paraId="3CE5B3D4" w14:textId="6D3A7491" w:rsidR="006F5B32" w:rsidRPr="00725025" w:rsidRDefault="00B85DFD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b/>
                <w:sz w:val="16"/>
                <w:szCs w:val="16"/>
                <w:lang w:val="pt-PT" w:eastAsia="ja-JP"/>
              </w:rPr>
              <w:t>2</w:t>
            </w:r>
          </w:p>
        </w:tc>
        <w:tc>
          <w:tcPr>
            <w:tcW w:w="9497" w:type="dxa"/>
          </w:tcPr>
          <w:p w14:paraId="5330A6E7" w14:textId="77777777" w:rsidR="006F5B32" w:rsidRPr="00725025" w:rsidRDefault="006F5B32" w:rsidP="00575145">
            <w:pPr>
              <w:pStyle w:val="BNDES"/>
              <w:widowControl w:val="0"/>
              <w:spacing w:after="60"/>
              <w:jc w:val="left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Outros</w:t>
            </w:r>
          </w:p>
        </w:tc>
      </w:tr>
    </w:tbl>
    <w:p w14:paraId="24B6BBB0" w14:textId="77777777" w:rsidR="00ED779E" w:rsidRPr="00725025" w:rsidRDefault="00ED779E" w:rsidP="00575145">
      <w:pPr>
        <w:pStyle w:val="Commarcadores"/>
        <w:widowControl w:val="0"/>
        <w:numPr>
          <w:ilvl w:val="0"/>
          <w:numId w:val="0"/>
        </w:numPr>
        <w:spacing w:line="240" w:lineRule="auto"/>
        <w:rPr>
          <w:rFonts w:ascii="Verdana" w:hAnsi="Verdana"/>
          <w:color w:val="auto"/>
          <w:sz w:val="16"/>
          <w:szCs w:val="16"/>
          <w:lang w:val="pt-BR" w:bidi="pt-BR"/>
        </w:rPr>
      </w:pPr>
    </w:p>
    <w:p w14:paraId="4B77D24B" w14:textId="77777777" w:rsidR="00FF239C" w:rsidRPr="00725025" w:rsidRDefault="00FF239C" w:rsidP="00575145">
      <w:pPr>
        <w:pStyle w:val="Commarcadores"/>
        <w:widowControl w:val="0"/>
        <w:numPr>
          <w:ilvl w:val="0"/>
          <w:numId w:val="0"/>
        </w:numPr>
        <w:spacing w:line="240" w:lineRule="auto"/>
        <w:rPr>
          <w:rFonts w:ascii="Verdana" w:hAnsi="Verdana"/>
          <w:color w:val="auto"/>
          <w:sz w:val="16"/>
          <w:szCs w:val="16"/>
          <w:lang w:val="pt-BR" w:bidi="pt-BR"/>
        </w:rPr>
      </w:pPr>
    </w:p>
    <w:tbl>
      <w:tblPr>
        <w:tblStyle w:val="Tabelacomgrad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489"/>
        <w:gridCol w:w="5907"/>
      </w:tblGrid>
      <w:tr w:rsidR="00A9374C" w:rsidRPr="00725025" w14:paraId="3FD84F85" w14:textId="77777777" w:rsidTr="00AD6011">
        <w:tc>
          <w:tcPr>
            <w:tcW w:w="3197" w:type="dxa"/>
          </w:tcPr>
          <w:p w14:paraId="4ECB6C53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Local e Data</w:t>
            </w:r>
          </w:p>
        </w:tc>
        <w:tc>
          <w:tcPr>
            <w:tcW w:w="489" w:type="dxa"/>
            <w:tcBorders>
              <w:top w:val="nil"/>
            </w:tcBorders>
          </w:tcPr>
          <w:p w14:paraId="6D078743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</w:p>
        </w:tc>
        <w:tc>
          <w:tcPr>
            <w:tcW w:w="5907" w:type="dxa"/>
          </w:tcPr>
          <w:p w14:paraId="54DD10BF" w14:textId="77777777" w:rsidR="00AD6011" w:rsidRPr="00725025" w:rsidRDefault="00AD6011" w:rsidP="00575145">
            <w:pPr>
              <w:pStyle w:val="BNDES"/>
              <w:widowControl w:val="0"/>
              <w:jc w:val="center"/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</w:pPr>
            <w:r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Assinatura do representante(s) legal(is) d</w:t>
            </w:r>
            <w:r w:rsidR="001C53F6" w:rsidRPr="00725025">
              <w:rPr>
                <w:rFonts w:ascii="Verdana" w:eastAsiaTheme="minorEastAsia" w:hAnsi="Verdana" w:cstheme="minorBidi"/>
                <w:sz w:val="16"/>
                <w:szCs w:val="16"/>
                <w:lang w:val="pt-PT" w:eastAsia="ja-JP"/>
              </w:rPr>
              <w:t>o proponente</w:t>
            </w:r>
          </w:p>
        </w:tc>
      </w:tr>
    </w:tbl>
    <w:p w14:paraId="6CDFBAFB" w14:textId="791B56FE" w:rsidR="003733A6" w:rsidRPr="00725025" w:rsidRDefault="003733A6" w:rsidP="00841203">
      <w:pPr>
        <w:pStyle w:val="Ttulo1"/>
        <w:keepNext w:val="0"/>
        <w:keepLines w:val="0"/>
        <w:widowControl w:val="0"/>
        <w:rPr>
          <w:rFonts w:ascii="Arial" w:hAnsi="Arial" w:cs="Arial"/>
          <w:b w:val="0"/>
          <w:bCs/>
          <w:color w:val="auto"/>
          <w:sz w:val="22"/>
          <w:szCs w:val="22"/>
        </w:rPr>
      </w:pPr>
    </w:p>
    <w:sectPr w:rsidR="003733A6" w:rsidRPr="00725025" w:rsidSect="00575145">
      <w:footerReference w:type="default" r:id="rId8"/>
      <w:headerReference w:type="first" r:id="rId9"/>
      <w:footerReference w:type="first" r:id="rId10"/>
      <w:pgSz w:w="11907" w:h="16839" w:code="9"/>
      <w:pgMar w:top="851" w:right="851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DE032" w14:textId="77777777" w:rsidR="00035A4C" w:rsidRDefault="00035A4C">
      <w:pPr>
        <w:spacing w:after="0"/>
      </w:pPr>
      <w:r>
        <w:separator/>
      </w:r>
    </w:p>
  </w:endnote>
  <w:endnote w:type="continuationSeparator" w:id="0">
    <w:p w14:paraId="3815D1F0" w14:textId="77777777" w:rsidR="00035A4C" w:rsidRDefault="00035A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1266E" w14:textId="7E8AB92C" w:rsidR="00873C31" w:rsidRPr="00340C4C" w:rsidRDefault="00873C31" w:rsidP="00340C4C">
    <w:pPr>
      <w:pStyle w:val="Rodap"/>
      <w:tabs>
        <w:tab w:val="left" w:pos="9072"/>
      </w:tabs>
      <w:jc w:val="both"/>
      <w:rPr>
        <w:rFonts w:ascii="Verdana" w:hAnsi="Verdana"/>
        <w:color w:val="auto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8DA3F" w14:textId="187C54B8" w:rsidR="00873C31" w:rsidRPr="00340C4C" w:rsidRDefault="00873C31" w:rsidP="00ED779E">
    <w:pPr>
      <w:pStyle w:val="Rodap"/>
      <w:tabs>
        <w:tab w:val="left" w:pos="9072"/>
      </w:tabs>
      <w:jc w:val="both"/>
      <w:rPr>
        <w:rFonts w:ascii="Verdana" w:hAnsi="Verdana"/>
        <w:color w:val="auto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F62AA" w14:textId="77777777" w:rsidR="00035A4C" w:rsidRDefault="00035A4C">
      <w:pPr>
        <w:spacing w:after="0"/>
      </w:pPr>
      <w:r>
        <w:separator/>
      </w:r>
    </w:p>
  </w:footnote>
  <w:footnote w:type="continuationSeparator" w:id="0">
    <w:p w14:paraId="7FF151B7" w14:textId="77777777" w:rsidR="00035A4C" w:rsidRDefault="00035A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A12D8" w14:textId="387E7A84" w:rsidR="00873C31" w:rsidRPr="00575145" w:rsidRDefault="00873C31" w:rsidP="00ED779E">
    <w:pPr>
      <w:pStyle w:val="Cabealho"/>
      <w:widowControl w:val="0"/>
      <w:jc w:val="center"/>
      <w:rPr>
        <w:rFonts w:ascii="Verdana" w:hAnsi="Verdana"/>
      </w:rPr>
    </w:pPr>
    <w:bookmarkStart w:id="7" w:name="_Hlk521423444"/>
    <w:bookmarkStart w:id="8" w:name="_Hlk521423445"/>
  </w:p>
  <w:bookmarkEnd w:id="7"/>
  <w:bookmarkEnd w:id="8"/>
  <w:p w14:paraId="6512EEE8" w14:textId="77777777" w:rsidR="008E1FBA" w:rsidRDefault="008E1FBA" w:rsidP="008E1FBA">
    <w:pPr>
      <w:pStyle w:val="Cabealho"/>
      <w:ind w:left="-993" w:right="-567"/>
      <w:jc w:val="center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4F53BFA7" wp14:editId="5AEC5B7C">
          <wp:simplePos x="0" y="0"/>
          <wp:positionH relativeFrom="column">
            <wp:posOffset>2606675</wp:posOffset>
          </wp:positionH>
          <wp:positionV relativeFrom="paragraph">
            <wp:posOffset>-173355</wp:posOffset>
          </wp:positionV>
          <wp:extent cx="580390" cy="61087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6108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6423EF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8"/>
      </w:rPr>
    </w:pPr>
  </w:p>
  <w:p w14:paraId="76C33FA5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</w:p>
  <w:p w14:paraId="3B6D8325" w14:textId="77777777" w:rsidR="008E1FBA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</w:p>
  <w:p w14:paraId="734CF2FD" w14:textId="77777777" w:rsidR="008E1FBA" w:rsidRPr="00FF1DFD" w:rsidRDefault="008E1FBA" w:rsidP="008E1FBA">
    <w:pPr>
      <w:pStyle w:val="Cabealho"/>
      <w:ind w:left="-600" w:right="-567"/>
      <w:jc w:val="center"/>
      <w:rPr>
        <w:rFonts w:ascii="Arial" w:hAnsi="Arial" w:cs="Arial"/>
        <w:b/>
        <w:sz w:val="16"/>
        <w:szCs w:val="16"/>
      </w:rPr>
    </w:pPr>
    <w:r w:rsidRPr="00FF1DFD">
      <w:rPr>
        <w:rFonts w:ascii="Arial" w:hAnsi="Arial" w:cs="Arial"/>
        <w:b/>
        <w:sz w:val="16"/>
        <w:szCs w:val="16"/>
      </w:rPr>
      <w:t>CONSELHO REGIONAL DE ENGENHARIA E AGRONOMIA DO RIO GRANDE DO SUL – CREA-RS</w:t>
    </w:r>
  </w:p>
  <w:p w14:paraId="6A12B7DD" w14:textId="77777777" w:rsidR="008E1FBA" w:rsidRPr="00FF1DFD" w:rsidRDefault="008E1FBA" w:rsidP="008E1FBA">
    <w:pPr>
      <w:pStyle w:val="Cabealho"/>
      <w:ind w:left="-993" w:right="-567"/>
      <w:jc w:val="center"/>
      <w:rPr>
        <w:rFonts w:ascii="Arial" w:hAnsi="Arial" w:cs="Arial"/>
        <w:sz w:val="16"/>
        <w:szCs w:val="16"/>
      </w:rPr>
    </w:pPr>
    <w:r w:rsidRPr="00FF1DFD">
      <w:rPr>
        <w:rFonts w:ascii="Arial" w:hAnsi="Arial" w:cs="Arial"/>
        <w:sz w:val="16"/>
        <w:szCs w:val="16"/>
      </w:rPr>
      <w:t>SERVIÇO PÚBLICO FEDERAL - ÓRGÃO DE FISCALIZAÇÃO DA ENGENHARIA E DA AGRONOMIA</w:t>
    </w:r>
  </w:p>
  <w:p w14:paraId="6B247F1C" w14:textId="77777777" w:rsidR="008E1FBA" w:rsidRPr="00FF1DFD" w:rsidRDefault="008E1FBA" w:rsidP="008E1FBA">
    <w:pPr>
      <w:spacing w:after="0"/>
      <w:ind w:left="-993" w:right="-567"/>
      <w:jc w:val="center"/>
      <w:rPr>
        <w:rFonts w:ascii="Arial" w:hAnsi="Arial" w:cs="Arial"/>
        <w:sz w:val="16"/>
        <w:szCs w:val="16"/>
      </w:rPr>
    </w:pPr>
    <w:r w:rsidRPr="00FF1DFD">
      <w:rPr>
        <w:rFonts w:ascii="Arial" w:hAnsi="Arial" w:cs="Arial"/>
        <w:sz w:val="16"/>
        <w:szCs w:val="16"/>
      </w:rPr>
      <w:t>Rua São Luís, 77 - Fone: (0XX51) 3320.2100 – CEP 90620-170 - Porto Alegre – RS</w:t>
    </w:r>
  </w:p>
  <w:p w14:paraId="722D4F9A" w14:textId="77777777" w:rsidR="008E1FBA" w:rsidRDefault="00035A4C" w:rsidP="008E1FBA">
    <w:pPr>
      <w:pStyle w:val="Cabealho"/>
      <w:ind w:left="-993" w:right="-567"/>
      <w:jc w:val="center"/>
      <w:rPr>
        <w:rStyle w:val="Hyperlink"/>
        <w:rFonts w:ascii="Arial" w:hAnsi="Arial"/>
        <w:sz w:val="16"/>
        <w:szCs w:val="16"/>
      </w:rPr>
    </w:pPr>
    <w:hyperlink r:id="rId2" w:history="1">
      <w:r w:rsidR="008E1FBA" w:rsidRPr="00FF1DFD">
        <w:rPr>
          <w:rStyle w:val="Hyperlink"/>
          <w:rFonts w:ascii="Arial" w:hAnsi="Arial"/>
          <w:sz w:val="16"/>
          <w:szCs w:val="16"/>
        </w:rPr>
        <w:t>www.crea-rs.org.br</w:t>
      </w:r>
    </w:hyperlink>
  </w:p>
  <w:p w14:paraId="6684D1AE" w14:textId="77777777" w:rsidR="00873C31" w:rsidRPr="007E54A5" w:rsidRDefault="00873C31" w:rsidP="00ED779E">
    <w:pPr>
      <w:pStyle w:val="Cabealho"/>
      <w:widowControl w:val="0"/>
      <w:jc w:val="center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Commarcadores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EC0D24"/>
    <w:multiLevelType w:val="hybridMultilevel"/>
    <w:tmpl w:val="0262C9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864A0"/>
    <w:multiLevelType w:val="multilevel"/>
    <w:tmpl w:val="F42A8A2A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2FC5048"/>
    <w:multiLevelType w:val="multilevel"/>
    <w:tmpl w:val="04090023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D9D5ECA"/>
    <w:multiLevelType w:val="multilevel"/>
    <w:tmpl w:val="2DB03242"/>
    <w:lvl w:ilvl="0">
      <w:start w:val="1"/>
      <w:numFmt w:val="decimal"/>
      <w:pStyle w:val="Numerada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0" w15:restartNumberingAfterBreak="0">
    <w:nsid w:val="71866955"/>
    <w:multiLevelType w:val="multilevel"/>
    <w:tmpl w:val="01684A10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7"/>
  </w:num>
  <w:num w:numId="16">
    <w:abstractNumId w:val="12"/>
  </w:num>
  <w:num w:numId="17">
    <w:abstractNumId w:val="16"/>
  </w:num>
  <w:num w:numId="18">
    <w:abstractNumId w:val="10"/>
  </w:num>
  <w:num w:numId="19">
    <w:abstractNumId w:val="20"/>
  </w:num>
  <w:num w:numId="20">
    <w:abstractNumId w:val="18"/>
  </w:num>
  <w:num w:numId="21">
    <w:abstractNumId w:val="11"/>
  </w:num>
  <w:num w:numId="22">
    <w:abstractNumId w:val="15"/>
  </w:num>
  <w:num w:numId="23">
    <w:abstractNumId w:val="19"/>
  </w:num>
  <w:num w:numId="24">
    <w:abstractNumId w:val="1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ED"/>
    <w:rsid w:val="00001757"/>
    <w:rsid w:val="00024457"/>
    <w:rsid w:val="00034E88"/>
    <w:rsid w:val="00035A4C"/>
    <w:rsid w:val="0006157B"/>
    <w:rsid w:val="0006451B"/>
    <w:rsid w:val="00067371"/>
    <w:rsid w:val="0008367E"/>
    <w:rsid w:val="000A4F59"/>
    <w:rsid w:val="000B6EEC"/>
    <w:rsid w:val="000F37DB"/>
    <w:rsid w:val="000F6415"/>
    <w:rsid w:val="00103C8B"/>
    <w:rsid w:val="00123614"/>
    <w:rsid w:val="00127EC8"/>
    <w:rsid w:val="00141A4C"/>
    <w:rsid w:val="001554E7"/>
    <w:rsid w:val="00191307"/>
    <w:rsid w:val="00191486"/>
    <w:rsid w:val="001B29CF"/>
    <w:rsid w:val="001C53F6"/>
    <w:rsid w:val="001D7AB7"/>
    <w:rsid w:val="001E71F6"/>
    <w:rsid w:val="001E7A90"/>
    <w:rsid w:val="001F0C01"/>
    <w:rsid w:val="001F5583"/>
    <w:rsid w:val="002275DE"/>
    <w:rsid w:val="00254652"/>
    <w:rsid w:val="00254E99"/>
    <w:rsid w:val="0028220F"/>
    <w:rsid w:val="002B0643"/>
    <w:rsid w:val="003047CE"/>
    <w:rsid w:val="003126B9"/>
    <w:rsid w:val="00320FB7"/>
    <w:rsid w:val="00321DBF"/>
    <w:rsid w:val="00340C4C"/>
    <w:rsid w:val="00350005"/>
    <w:rsid w:val="003526BF"/>
    <w:rsid w:val="003526F5"/>
    <w:rsid w:val="00356C14"/>
    <w:rsid w:val="003733A6"/>
    <w:rsid w:val="00380D9C"/>
    <w:rsid w:val="00382FC4"/>
    <w:rsid w:val="0038603D"/>
    <w:rsid w:val="00391B2F"/>
    <w:rsid w:val="003A1B1E"/>
    <w:rsid w:val="003A751F"/>
    <w:rsid w:val="003B2E82"/>
    <w:rsid w:val="003B396F"/>
    <w:rsid w:val="003C1246"/>
    <w:rsid w:val="003D31DB"/>
    <w:rsid w:val="003D4114"/>
    <w:rsid w:val="00416E1D"/>
    <w:rsid w:val="00444872"/>
    <w:rsid w:val="004515F3"/>
    <w:rsid w:val="00497F89"/>
    <w:rsid w:val="004A74B5"/>
    <w:rsid w:val="004A797D"/>
    <w:rsid w:val="004D475B"/>
    <w:rsid w:val="004E0CEA"/>
    <w:rsid w:val="004F5654"/>
    <w:rsid w:val="004F7CEE"/>
    <w:rsid w:val="00500F61"/>
    <w:rsid w:val="00573567"/>
    <w:rsid w:val="00575145"/>
    <w:rsid w:val="00576DA3"/>
    <w:rsid w:val="00584F1A"/>
    <w:rsid w:val="00585A0C"/>
    <w:rsid w:val="00594DE7"/>
    <w:rsid w:val="005A7655"/>
    <w:rsid w:val="005C5C6B"/>
    <w:rsid w:val="005E58CD"/>
    <w:rsid w:val="00617B26"/>
    <w:rsid w:val="006270A9"/>
    <w:rsid w:val="00644C6A"/>
    <w:rsid w:val="00647695"/>
    <w:rsid w:val="00653395"/>
    <w:rsid w:val="00662B27"/>
    <w:rsid w:val="00675956"/>
    <w:rsid w:val="00681034"/>
    <w:rsid w:val="00682203"/>
    <w:rsid w:val="00684676"/>
    <w:rsid w:val="006972CD"/>
    <w:rsid w:val="006A304B"/>
    <w:rsid w:val="006C5A7E"/>
    <w:rsid w:val="006F0D89"/>
    <w:rsid w:val="006F5AD5"/>
    <w:rsid w:val="006F5B32"/>
    <w:rsid w:val="007150BD"/>
    <w:rsid w:val="00725025"/>
    <w:rsid w:val="00734DAC"/>
    <w:rsid w:val="00767D83"/>
    <w:rsid w:val="007E54A5"/>
    <w:rsid w:val="007E5D0F"/>
    <w:rsid w:val="0081481E"/>
    <w:rsid w:val="00816216"/>
    <w:rsid w:val="0082119C"/>
    <w:rsid w:val="00823F58"/>
    <w:rsid w:val="0083706D"/>
    <w:rsid w:val="00841203"/>
    <w:rsid w:val="008676F7"/>
    <w:rsid w:val="00873C31"/>
    <w:rsid w:val="00876F23"/>
    <w:rsid w:val="0087714B"/>
    <w:rsid w:val="0087734B"/>
    <w:rsid w:val="008B77E3"/>
    <w:rsid w:val="008C41C3"/>
    <w:rsid w:val="008D34FC"/>
    <w:rsid w:val="008E10D6"/>
    <w:rsid w:val="008E1FBA"/>
    <w:rsid w:val="008F1C47"/>
    <w:rsid w:val="008F505C"/>
    <w:rsid w:val="00901C75"/>
    <w:rsid w:val="00924B6E"/>
    <w:rsid w:val="00931E8E"/>
    <w:rsid w:val="00932BAF"/>
    <w:rsid w:val="009373AC"/>
    <w:rsid w:val="00952B28"/>
    <w:rsid w:val="009531AC"/>
    <w:rsid w:val="00962827"/>
    <w:rsid w:val="009637EA"/>
    <w:rsid w:val="009A1B0B"/>
    <w:rsid w:val="009B0136"/>
    <w:rsid w:val="009D3C24"/>
    <w:rsid w:val="009D5933"/>
    <w:rsid w:val="009F1F5A"/>
    <w:rsid w:val="009F6737"/>
    <w:rsid w:val="00A33570"/>
    <w:rsid w:val="00A42D8D"/>
    <w:rsid w:val="00A64D21"/>
    <w:rsid w:val="00A84A7F"/>
    <w:rsid w:val="00A9374C"/>
    <w:rsid w:val="00AA6965"/>
    <w:rsid w:val="00AB0EE7"/>
    <w:rsid w:val="00AD0069"/>
    <w:rsid w:val="00AD2767"/>
    <w:rsid w:val="00AD31AE"/>
    <w:rsid w:val="00AD6011"/>
    <w:rsid w:val="00AE6638"/>
    <w:rsid w:val="00B06A38"/>
    <w:rsid w:val="00B23017"/>
    <w:rsid w:val="00B700BD"/>
    <w:rsid w:val="00B73179"/>
    <w:rsid w:val="00B804BE"/>
    <w:rsid w:val="00B8331E"/>
    <w:rsid w:val="00B85DFD"/>
    <w:rsid w:val="00B907ED"/>
    <w:rsid w:val="00BA0A29"/>
    <w:rsid w:val="00BA21BD"/>
    <w:rsid w:val="00BD593B"/>
    <w:rsid w:val="00BD768D"/>
    <w:rsid w:val="00BE33F6"/>
    <w:rsid w:val="00BE6215"/>
    <w:rsid w:val="00C16E2D"/>
    <w:rsid w:val="00C47503"/>
    <w:rsid w:val="00C54176"/>
    <w:rsid w:val="00C61F8E"/>
    <w:rsid w:val="00C6221C"/>
    <w:rsid w:val="00C74EAB"/>
    <w:rsid w:val="00C83658"/>
    <w:rsid w:val="00C9281C"/>
    <w:rsid w:val="00C939DC"/>
    <w:rsid w:val="00CA35D0"/>
    <w:rsid w:val="00CF2BD4"/>
    <w:rsid w:val="00CF6224"/>
    <w:rsid w:val="00D0391D"/>
    <w:rsid w:val="00D11613"/>
    <w:rsid w:val="00D26F7F"/>
    <w:rsid w:val="00D32702"/>
    <w:rsid w:val="00D3749F"/>
    <w:rsid w:val="00D426AC"/>
    <w:rsid w:val="00D45329"/>
    <w:rsid w:val="00D518B8"/>
    <w:rsid w:val="00D66023"/>
    <w:rsid w:val="00D80D84"/>
    <w:rsid w:val="00DA7962"/>
    <w:rsid w:val="00DB27DF"/>
    <w:rsid w:val="00DB5C5F"/>
    <w:rsid w:val="00DC192B"/>
    <w:rsid w:val="00DC23AE"/>
    <w:rsid w:val="00DC3BCA"/>
    <w:rsid w:val="00DC579C"/>
    <w:rsid w:val="00DE431D"/>
    <w:rsid w:val="00E14FBF"/>
    <w:rsid w:val="00E17A24"/>
    <w:rsid w:val="00E46920"/>
    <w:rsid w:val="00E5600C"/>
    <w:rsid w:val="00E81EEE"/>
    <w:rsid w:val="00E831AB"/>
    <w:rsid w:val="00E83E4B"/>
    <w:rsid w:val="00E93E38"/>
    <w:rsid w:val="00EA4050"/>
    <w:rsid w:val="00EA470C"/>
    <w:rsid w:val="00EB1BB8"/>
    <w:rsid w:val="00EB7C53"/>
    <w:rsid w:val="00EC69AD"/>
    <w:rsid w:val="00ED3203"/>
    <w:rsid w:val="00ED779E"/>
    <w:rsid w:val="00EF18F4"/>
    <w:rsid w:val="00F039B5"/>
    <w:rsid w:val="00F2787E"/>
    <w:rsid w:val="00F3465D"/>
    <w:rsid w:val="00F37984"/>
    <w:rsid w:val="00F4511E"/>
    <w:rsid w:val="00F623A0"/>
    <w:rsid w:val="00F822A0"/>
    <w:rsid w:val="00F84302"/>
    <w:rsid w:val="00F860DF"/>
    <w:rsid w:val="00F96B5F"/>
    <w:rsid w:val="00FA3B72"/>
    <w:rsid w:val="00FB6698"/>
    <w:rsid w:val="00FC598A"/>
    <w:rsid w:val="00FF13A9"/>
    <w:rsid w:val="00FF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4F6FE"/>
  <w15:chartTrackingRefBased/>
  <w15:docId w15:val="{24C44C0E-C97B-400C-9612-36F2DC52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pt-PT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E88"/>
  </w:style>
  <w:style w:type="paragraph" w:styleId="Ttulo1">
    <w:name w:val="heading 1"/>
    <w:basedOn w:val="Normal"/>
    <w:link w:val="Ttulo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7E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A7B88" w:themeColor="accent1" w:themeShade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tuloChar">
    <w:name w:val="Título Char"/>
    <w:basedOn w:val="Fontepargpadro"/>
    <w:link w:val="Ttulo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TextodoEspaoReservado">
    <w:name w:val="Placeholder Text"/>
    <w:basedOn w:val="Fontepargpadro"/>
    <w:uiPriority w:val="99"/>
    <w:semiHidden/>
    <w:rsid w:val="00E83E4B"/>
    <w:rPr>
      <w:color w:val="393939" w:themeColor="text2" w:themeShade="BF"/>
    </w:rPr>
  </w:style>
  <w:style w:type="paragraph" w:styleId="Commarcadores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Cabealho">
    <w:name w:val="header"/>
    <w:basedOn w:val="Normal"/>
    <w:link w:val="CabealhoChar"/>
    <w:unhideWhenUsed/>
    <w:pPr>
      <w:spacing w:after="0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RodapChar">
    <w:name w:val="Rodapé Char"/>
    <w:basedOn w:val="Fontepargpadro"/>
    <w:link w:val="Rodap"/>
    <w:uiPriority w:val="99"/>
    <w:rsid w:val="00681034"/>
    <w:rPr>
      <w:color w:val="2A7B88" w:themeColor="accent1" w:themeShade="BF"/>
    </w:rPr>
  </w:style>
  <w:style w:type="character" w:customStyle="1" w:styleId="Ttulo1Char">
    <w:name w:val="Título 1 Char"/>
    <w:basedOn w:val="Fontepargpadro"/>
    <w:link w:val="Ttulo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contextualSpacing w:val="0"/>
      <w:outlineLvl w:val="9"/>
    </w:pPr>
  </w:style>
  <w:style w:type="character" w:styleId="nfaseIntensa">
    <w:name w:val="Intense Emphasis"/>
    <w:basedOn w:val="Fontepargpadro"/>
    <w:uiPriority w:val="21"/>
    <w:semiHidden/>
    <w:unhideWhenUsed/>
    <w:qFormat/>
    <w:rPr>
      <w:i/>
      <w:iCs/>
      <w:color w:val="2A7B88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Pr>
      <w:i/>
      <w:iCs/>
      <w:color w:val="2A7B88" w:themeColor="accent1" w:themeShade="BF"/>
    </w:rPr>
  </w:style>
  <w:style w:type="paragraph" w:styleId="Numerada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Fontepargpadro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83E4B"/>
    <w:rPr>
      <w:szCs w:val="16"/>
    </w:rPr>
  </w:style>
  <w:style w:type="paragraph" w:styleId="Textoembloco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83E4B"/>
    <w:rPr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8220F"/>
    <w:rPr>
      <w:sz w:val="22"/>
      <w:szCs w:val="1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20F"/>
    <w:rPr>
      <w:rFonts w:ascii="Segoe UI" w:hAnsi="Segoe UI" w:cs="Segoe UI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220F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220F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22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220F"/>
    <w:rPr>
      <w:b/>
      <w:bCs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8220F"/>
    <w:rPr>
      <w:szCs w:val="20"/>
    </w:rPr>
  </w:style>
  <w:style w:type="paragraph" w:styleId="Remetente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8220F"/>
    <w:rPr>
      <w:szCs w:val="20"/>
    </w:rPr>
  </w:style>
  <w:style w:type="character" w:styleId="CdigoHTML">
    <w:name w:val="HTML Code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8220F"/>
    <w:rPr>
      <w:rFonts w:ascii="Consolas" w:hAnsi="Consolas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Textodemacro">
    <w:name w:val="macro"/>
    <w:link w:val="Textodemacro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8220F"/>
    <w:rPr>
      <w:rFonts w:ascii="Consolas" w:hAnsi="Consolas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8220F"/>
    <w:rPr>
      <w:rFonts w:ascii="Consolas" w:hAnsi="Consolas"/>
      <w:szCs w:val="21"/>
    </w:rPr>
  </w:style>
  <w:style w:type="table" w:styleId="Tabelacomgrade">
    <w:name w:val="Table Grid"/>
    <w:basedOn w:val="Tabelanormal"/>
    <w:uiPriority w:val="39"/>
    <w:rsid w:val="00B907E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NDES">
    <w:name w:val="BNDES"/>
    <w:basedOn w:val="Normal"/>
    <w:rsid w:val="00B907ED"/>
    <w:pPr>
      <w:spacing w:after="0"/>
      <w:jc w:val="both"/>
    </w:pPr>
    <w:rPr>
      <w:rFonts w:ascii="Optimum" w:eastAsia="Times New Roman" w:hAnsi="Optimum" w:cs="Times New Roman"/>
      <w:color w:val="auto"/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AB0EE7"/>
    <w:pPr>
      <w:spacing w:after="0"/>
    </w:pPr>
    <w:rPr>
      <w:rFonts w:eastAsiaTheme="minorHAnsi"/>
      <w:color w:val="auto"/>
      <w:lang w:val="pt-B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0391D"/>
    <w:rPr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7EC8"/>
    <w:rPr>
      <w:rFonts w:asciiTheme="majorHAnsi" w:eastAsiaTheme="majorEastAsia" w:hAnsiTheme="majorHAnsi" w:cstheme="majorBidi"/>
      <w:i/>
      <w:iCs/>
      <w:color w:val="2A7B88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127EC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character" w:customStyle="1" w:styleId="apple-style-span">
    <w:name w:val="apple-style-span"/>
    <w:basedOn w:val="Fontepargpadro"/>
    <w:rsid w:val="005E5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ea-rs.org.br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cila\AppData\Roaming\Microsoft\Templates\Curr&#237;culo%20(colorido).dotx" TargetMode="External"/></Relationships>
</file>

<file path=word/theme/theme1.xml><?xml version="1.0" encoding="utf-8"?>
<a:theme xmlns:a="http://schemas.openxmlformats.org/drawingml/2006/main" name="Office Theme">
  <a:themeElements>
    <a:clrScheme name="Personalizada 1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0C412-7998-4BAD-B937-3306EC22D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 (colorido)</Template>
  <TotalTime>76</TotalTime>
  <Pages>5</Pages>
  <Words>1832</Words>
  <Characters>9897</Characters>
  <Application>Microsoft Office Word</Application>
  <DocSecurity>0</DocSecurity>
  <Lines>82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Pricila Maria Fraga Ferreira</dc:creator>
  <cp:keywords/>
  <cp:lastModifiedBy>Miriam S. Souza</cp:lastModifiedBy>
  <cp:revision>8</cp:revision>
  <cp:lastPrinted>2022-12-05T14:24:00Z</cp:lastPrinted>
  <dcterms:created xsi:type="dcterms:W3CDTF">2022-12-05T14:23:00Z</dcterms:created>
  <dcterms:modified xsi:type="dcterms:W3CDTF">2022-12-19T17:54:00Z</dcterms:modified>
  <cp:version/>
</cp:coreProperties>
</file>