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A376D4" w14:textId="027E4C5F" w:rsidR="00F860DF" w:rsidRPr="00D45329" w:rsidRDefault="004A797D" w:rsidP="00D45329">
      <w:pPr>
        <w:pStyle w:val="Ttulo"/>
        <w:widowControl w:val="0"/>
        <w:pBdr>
          <w:bottom w:val="none" w:sz="0" w:space="0" w:color="auto"/>
        </w:pBdr>
        <w:spacing w:after="0"/>
        <w:jc w:val="center"/>
        <w:rPr>
          <w:rFonts w:ascii="Verdana" w:hAnsi="Verdana"/>
          <w:b/>
          <w:bCs/>
          <w:color w:val="auto"/>
          <w:sz w:val="28"/>
          <w:szCs w:val="28"/>
        </w:rPr>
      </w:pPr>
      <w:r w:rsidRPr="00D45329">
        <w:rPr>
          <w:rFonts w:ascii="Verdana" w:hAnsi="Verdana"/>
          <w:b/>
          <w:bCs/>
          <w:color w:val="auto"/>
          <w:sz w:val="28"/>
          <w:szCs w:val="28"/>
        </w:rPr>
        <w:t>Anexo I</w:t>
      </w:r>
      <w:r w:rsidR="008F6733">
        <w:rPr>
          <w:rFonts w:ascii="Verdana" w:hAnsi="Verdana"/>
          <w:b/>
          <w:bCs/>
          <w:color w:val="auto"/>
          <w:sz w:val="28"/>
          <w:szCs w:val="28"/>
        </w:rPr>
        <w:t>I</w:t>
      </w:r>
    </w:p>
    <w:p w14:paraId="501264A7" w14:textId="2177A868" w:rsidR="00F860DF" w:rsidRPr="00D45329" w:rsidRDefault="00F860DF" w:rsidP="00D45329">
      <w:pPr>
        <w:pStyle w:val="Ttulo"/>
        <w:widowControl w:val="0"/>
        <w:pBdr>
          <w:bottom w:val="none" w:sz="0" w:space="0" w:color="auto"/>
        </w:pBdr>
        <w:spacing w:after="0"/>
        <w:jc w:val="center"/>
        <w:rPr>
          <w:rFonts w:ascii="Verdana" w:hAnsi="Verdana"/>
          <w:color w:val="auto"/>
          <w:sz w:val="28"/>
          <w:szCs w:val="28"/>
        </w:rPr>
      </w:pPr>
      <w:r w:rsidRPr="00D45329">
        <w:rPr>
          <w:rFonts w:ascii="Verdana" w:hAnsi="Verdana"/>
          <w:color w:val="auto"/>
          <w:sz w:val="28"/>
          <w:szCs w:val="28"/>
        </w:rPr>
        <w:t xml:space="preserve">Edital de Seleção Pública de Projetos de Patrocínio </w:t>
      </w:r>
      <w:r w:rsidR="008E1FBA" w:rsidRPr="00D45329">
        <w:rPr>
          <w:rFonts w:ascii="Verdana" w:hAnsi="Verdana"/>
          <w:color w:val="auto"/>
          <w:sz w:val="28"/>
          <w:szCs w:val="28"/>
        </w:rPr>
        <w:t>Crea-RS</w:t>
      </w:r>
      <w:r w:rsidRPr="00D45329">
        <w:rPr>
          <w:rFonts w:ascii="Verdana" w:hAnsi="Verdana"/>
          <w:color w:val="auto"/>
          <w:sz w:val="28"/>
          <w:szCs w:val="28"/>
        </w:rPr>
        <w:t xml:space="preserve"> 0</w:t>
      </w:r>
      <w:r w:rsidR="00725025" w:rsidRPr="00D45329">
        <w:rPr>
          <w:rFonts w:ascii="Verdana" w:hAnsi="Verdana"/>
          <w:color w:val="auto"/>
          <w:sz w:val="28"/>
          <w:szCs w:val="28"/>
        </w:rPr>
        <w:t>0</w:t>
      </w:r>
      <w:r w:rsidRPr="00D45329">
        <w:rPr>
          <w:rFonts w:ascii="Verdana" w:hAnsi="Verdana"/>
          <w:color w:val="auto"/>
          <w:sz w:val="28"/>
          <w:szCs w:val="28"/>
        </w:rPr>
        <w:t>1/</w:t>
      </w:r>
      <w:r w:rsidR="00767D83" w:rsidRPr="00D45329">
        <w:rPr>
          <w:rFonts w:ascii="Verdana" w:hAnsi="Verdana"/>
          <w:color w:val="auto"/>
          <w:sz w:val="28"/>
          <w:szCs w:val="28"/>
        </w:rPr>
        <w:t>202</w:t>
      </w:r>
      <w:r w:rsidR="00D32702" w:rsidRPr="00D45329">
        <w:rPr>
          <w:rFonts w:ascii="Verdana" w:hAnsi="Verdana"/>
          <w:color w:val="auto"/>
          <w:sz w:val="28"/>
          <w:szCs w:val="28"/>
        </w:rPr>
        <w:t>2</w:t>
      </w:r>
    </w:p>
    <w:p w14:paraId="56A71161" w14:textId="64CFF506" w:rsidR="00841203" w:rsidRPr="00D45329" w:rsidRDefault="00725025" w:rsidP="00D45329">
      <w:pPr>
        <w:pStyle w:val="Ttulo"/>
        <w:widowControl w:val="0"/>
        <w:pBdr>
          <w:bottom w:val="none" w:sz="0" w:space="0" w:color="auto"/>
        </w:pBdr>
        <w:spacing w:after="0"/>
        <w:jc w:val="center"/>
        <w:rPr>
          <w:rFonts w:ascii="Verdana" w:hAnsi="Verdana"/>
          <w:color w:val="auto"/>
          <w:sz w:val="28"/>
          <w:szCs w:val="28"/>
        </w:rPr>
      </w:pPr>
      <w:r w:rsidRPr="00D45329">
        <w:rPr>
          <w:rFonts w:ascii="Verdana" w:hAnsi="Verdana"/>
          <w:b/>
          <w:bCs/>
          <w:color w:val="auto"/>
          <w:sz w:val="28"/>
          <w:szCs w:val="28"/>
        </w:rPr>
        <w:t>Pl</w:t>
      </w:r>
      <w:r w:rsidR="0064207A">
        <w:rPr>
          <w:rFonts w:ascii="Verdana" w:hAnsi="Verdana"/>
          <w:b/>
          <w:bCs/>
          <w:color w:val="auto"/>
          <w:sz w:val="28"/>
          <w:szCs w:val="28"/>
        </w:rPr>
        <w:t>ano de Trabalho de Patrocínio: Modalidade I</w:t>
      </w:r>
      <w:r w:rsidR="008F6733">
        <w:rPr>
          <w:rFonts w:ascii="Verdana" w:hAnsi="Verdana"/>
          <w:b/>
          <w:bCs/>
          <w:color w:val="auto"/>
          <w:sz w:val="28"/>
          <w:szCs w:val="28"/>
        </w:rPr>
        <w:t>I</w:t>
      </w:r>
      <w:r w:rsidR="0064207A">
        <w:rPr>
          <w:rFonts w:ascii="Verdana" w:hAnsi="Verdana"/>
          <w:b/>
          <w:bCs/>
          <w:color w:val="auto"/>
          <w:sz w:val="28"/>
          <w:szCs w:val="28"/>
        </w:rPr>
        <w:t xml:space="preserve"> -</w:t>
      </w:r>
      <w:r w:rsidRPr="00D45329">
        <w:rPr>
          <w:rFonts w:ascii="Verdana" w:hAnsi="Verdana"/>
          <w:b/>
          <w:bCs/>
          <w:color w:val="auto"/>
          <w:sz w:val="28"/>
          <w:szCs w:val="28"/>
        </w:rPr>
        <w:t xml:space="preserve"> </w:t>
      </w:r>
      <w:r w:rsidR="008F6733">
        <w:rPr>
          <w:rFonts w:ascii="Verdana" w:hAnsi="Verdana"/>
          <w:b/>
          <w:bCs/>
          <w:color w:val="auto"/>
          <w:sz w:val="28"/>
          <w:szCs w:val="28"/>
        </w:rPr>
        <w:t>PUBLICAÇÃO</w:t>
      </w:r>
    </w:p>
    <w:p w14:paraId="5B4C9288" w14:textId="30CA2981" w:rsidR="006270A9" w:rsidRPr="00725025" w:rsidRDefault="00B907ED" w:rsidP="00575145">
      <w:pPr>
        <w:pStyle w:val="Ttulo1"/>
        <w:keepNext w:val="0"/>
        <w:keepLines w:val="0"/>
        <w:widowControl w:val="0"/>
        <w:spacing w:before="120" w:after="0"/>
        <w:rPr>
          <w:rFonts w:ascii="Verdana" w:hAnsi="Verdana"/>
          <w:color w:val="auto"/>
          <w:sz w:val="24"/>
          <w:szCs w:val="24"/>
        </w:rPr>
      </w:pPr>
      <w:r w:rsidRPr="00725025">
        <w:rPr>
          <w:rFonts w:ascii="Verdana" w:hAnsi="Verdana"/>
          <w:color w:val="auto"/>
          <w:sz w:val="24"/>
          <w:szCs w:val="24"/>
        </w:rPr>
        <w:t>Dados d</w:t>
      </w:r>
      <w:r w:rsidR="00E17A24" w:rsidRPr="00725025">
        <w:rPr>
          <w:rFonts w:ascii="Verdana" w:hAnsi="Verdana"/>
          <w:color w:val="auto"/>
          <w:sz w:val="24"/>
          <w:szCs w:val="24"/>
        </w:rPr>
        <w:t>o</w:t>
      </w:r>
      <w:r w:rsidRPr="00725025">
        <w:rPr>
          <w:rFonts w:ascii="Verdana" w:hAnsi="Verdana"/>
          <w:color w:val="auto"/>
          <w:sz w:val="24"/>
          <w:szCs w:val="24"/>
        </w:rPr>
        <w:t xml:space="preserve"> </w:t>
      </w:r>
      <w:r w:rsidR="001C53F6" w:rsidRPr="00725025">
        <w:rPr>
          <w:rFonts w:ascii="Verdana" w:hAnsi="Verdana"/>
          <w:color w:val="auto"/>
          <w:sz w:val="24"/>
          <w:szCs w:val="24"/>
        </w:rPr>
        <w:t>Proponente</w:t>
      </w:r>
      <w:r w:rsidRPr="00725025">
        <w:rPr>
          <w:rFonts w:ascii="Verdana" w:hAnsi="Verdana"/>
          <w:color w:val="auto"/>
          <w:sz w:val="24"/>
          <w:szCs w:val="24"/>
        </w:rPr>
        <w:t xml:space="preserve"> </w:t>
      </w:r>
    </w:p>
    <w:p w14:paraId="239E5E0C" w14:textId="77777777" w:rsidR="00CF2BD4" w:rsidRPr="00725025" w:rsidRDefault="001C53F6" w:rsidP="00575145">
      <w:pPr>
        <w:pStyle w:val="Ttulo1"/>
        <w:keepNext w:val="0"/>
        <w:keepLines w:val="0"/>
        <w:widowControl w:val="0"/>
        <w:rPr>
          <w:rFonts w:ascii="Verdana" w:eastAsiaTheme="minorEastAsia" w:hAnsi="Verdana" w:cstheme="minorBidi"/>
          <w:b w:val="0"/>
          <w:color w:val="auto"/>
          <w:sz w:val="16"/>
          <w:szCs w:val="16"/>
        </w:rPr>
      </w:pPr>
      <w:r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>Dados da p</w:t>
      </w:r>
      <w:r w:rsidR="00CF2BD4"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essoa jurídica </w:t>
      </w:r>
      <w:r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>que propõe o projeto e realizará o evento</w:t>
      </w:r>
    </w:p>
    <w:tbl>
      <w:tblPr>
        <w:tblStyle w:val="Tabelacomgrade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78"/>
        <w:gridCol w:w="2478"/>
        <w:gridCol w:w="2478"/>
        <w:gridCol w:w="2478"/>
      </w:tblGrid>
      <w:tr w:rsidR="00725025" w:rsidRPr="00725025" w14:paraId="78F680F1" w14:textId="77777777" w:rsidTr="00767D83">
        <w:tc>
          <w:tcPr>
            <w:tcW w:w="5000" w:type="pct"/>
            <w:gridSpan w:val="4"/>
          </w:tcPr>
          <w:p w14:paraId="0D8AC8C1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Razão Social</w:t>
            </w:r>
          </w:p>
          <w:p w14:paraId="20445827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</w:tr>
      <w:tr w:rsidR="00725025" w:rsidRPr="00725025" w14:paraId="199E3889" w14:textId="77777777" w:rsidTr="00767D83">
        <w:tc>
          <w:tcPr>
            <w:tcW w:w="1250" w:type="pct"/>
          </w:tcPr>
          <w:p w14:paraId="23BDA745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 xml:space="preserve">CNPJ </w:t>
            </w:r>
          </w:p>
          <w:p w14:paraId="3DC6D683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1250" w:type="pct"/>
          </w:tcPr>
          <w:p w14:paraId="10202E45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Inscrição estadual</w:t>
            </w:r>
          </w:p>
        </w:tc>
        <w:tc>
          <w:tcPr>
            <w:tcW w:w="2500" w:type="pct"/>
            <w:gridSpan w:val="2"/>
          </w:tcPr>
          <w:p w14:paraId="3D9BB5E7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Inscrição municipal</w:t>
            </w:r>
          </w:p>
        </w:tc>
      </w:tr>
      <w:tr w:rsidR="00725025" w:rsidRPr="00725025" w14:paraId="48B42CF9" w14:textId="77777777" w:rsidTr="00767D83">
        <w:tc>
          <w:tcPr>
            <w:tcW w:w="3750" w:type="pct"/>
            <w:gridSpan w:val="3"/>
          </w:tcPr>
          <w:p w14:paraId="65EB9C89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Endereço</w:t>
            </w:r>
          </w:p>
          <w:p w14:paraId="1AE11986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1250" w:type="pct"/>
          </w:tcPr>
          <w:p w14:paraId="489CF6C8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Nº</w:t>
            </w:r>
          </w:p>
        </w:tc>
      </w:tr>
      <w:tr w:rsidR="00725025" w:rsidRPr="00725025" w14:paraId="79FEAD76" w14:textId="77777777" w:rsidTr="00767D83">
        <w:tc>
          <w:tcPr>
            <w:tcW w:w="1250" w:type="pct"/>
          </w:tcPr>
          <w:p w14:paraId="432E2FE3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Bairro</w:t>
            </w:r>
          </w:p>
        </w:tc>
        <w:tc>
          <w:tcPr>
            <w:tcW w:w="1250" w:type="pct"/>
          </w:tcPr>
          <w:p w14:paraId="5DEFF2BA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Cidade</w:t>
            </w:r>
          </w:p>
        </w:tc>
        <w:tc>
          <w:tcPr>
            <w:tcW w:w="1250" w:type="pct"/>
          </w:tcPr>
          <w:p w14:paraId="593FAC8D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Estado</w:t>
            </w:r>
          </w:p>
        </w:tc>
        <w:tc>
          <w:tcPr>
            <w:tcW w:w="1250" w:type="pct"/>
          </w:tcPr>
          <w:p w14:paraId="7ACB7509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CEP</w:t>
            </w:r>
          </w:p>
          <w:p w14:paraId="6A55D5F9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</w:tr>
      <w:tr w:rsidR="00725025" w:rsidRPr="00725025" w14:paraId="1F9057D7" w14:textId="77777777" w:rsidTr="00767D83">
        <w:tc>
          <w:tcPr>
            <w:tcW w:w="1250" w:type="pct"/>
          </w:tcPr>
          <w:p w14:paraId="3A51794F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Telefone</w:t>
            </w:r>
          </w:p>
          <w:p w14:paraId="62A7A5D6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1250" w:type="pct"/>
          </w:tcPr>
          <w:p w14:paraId="5491F049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Web site</w:t>
            </w:r>
          </w:p>
          <w:p w14:paraId="7DBC0FC9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2500" w:type="pct"/>
            <w:gridSpan w:val="2"/>
          </w:tcPr>
          <w:p w14:paraId="32B6881C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E-mail</w:t>
            </w:r>
          </w:p>
        </w:tc>
      </w:tr>
      <w:tr w:rsidR="00725025" w:rsidRPr="00725025" w14:paraId="39050B7F" w14:textId="77777777" w:rsidTr="00767D83">
        <w:tc>
          <w:tcPr>
            <w:tcW w:w="5000" w:type="pct"/>
            <w:gridSpan w:val="4"/>
          </w:tcPr>
          <w:p w14:paraId="7F869962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Representante legal</w:t>
            </w:r>
          </w:p>
          <w:p w14:paraId="69B75356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</w:tr>
      <w:tr w:rsidR="00725025" w:rsidRPr="00725025" w14:paraId="562A2F8A" w14:textId="77777777" w:rsidTr="00767D83">
        <w:tc>
          <w:tcPr>
            <w:tcW w:w="1250" w:type="pct"/>
          </w:tcPr>
          <w:p w14:paraId="1196C747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Cargo</w:t>
            </w:r>
          </w:p>
          <w:p w14:paraId="6067B4D9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1250" w:type="pct"/>
          </w:tcPr>
          <w:p w14:paraId="0591E2AB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RG</w:t>
            </w:r>
          </w:p>
        </w:tc>
        <w:tc>
          <w:tcPr>
            <w:tcW w:w="1250" w:type="pct"/>
          </w:tcPr>
          <w:p w14:paraId="48B17AEF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Órgão emissor</w:t>
            </w:r>
          </w:p>
        </w:tc>
        <w:tc>
          <w:tcPr>
            <w:tcW w:w="1250" w:type="pct"/>
          </w:tcPr>
          <w:p w14:paraId="5BC6013C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CPF</w:t>
            </w:r>
          </w:p>
        </w:tc>
      </w:tr>
      <w:tr w:rsidR="00725025" w:rsidRPr="00725025" w14:paraId="6BE291A8" w14:textId="77777777" w:rsidTr="00767D83">
        <w:tc>
          <w:tcPr>
            <w:tcW w:w="1250" w:type="pct"/>
          </w:tcPr>
          <w:p w14:paraId="2B6EABAF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Telefone</w:t>
            </w:r>
          </w:p>
          <w:p w14:paraId="4FBD174A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1250" w:type="pct"/>
          </w:tcPr>
          <w:p w14:paraId="24334CFF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Celular</w:t>
            </w:r>
          </w:p>
          <w:p w14:paraId="5F1DA7AE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2500" w:type="pct"/>
            <w:gridSpan w:val="2"/>
          </w:tcPr>
          <w:p w14:paraId="0FB69E46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E-mail</w:t>
            </w:r>
          </w:p>
        </w:tc>
      </w:tr>
      <w:tr w:rsidR="00725025" w:rsidRPr="00725025" w14:paraId="51D98003" w14:textId="77777777" w:rsidTr="00767D83">
        <w:tc>
          <w:tcPr>
            <w:tcW w:w="5000" w:type="pct"/>
            <w:gridSpan w:val="4"/>
          </w:tcPr>
          <w:p w14:paraId="6DFADD01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Responsável pelo projeto patrocinado</w:t>
            </w:r>
          </w:p>
          <w:p w14:paraId="4BFD5CAF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</w:tr>
      <w:tr w:rsidR="00725025" w:rsidRPr="00725025" w14:paraId="3C6FB530" w14:textId="77777777" w:rsidTr="00767D83">
        <w:tc>
          <w:tcPr>
            <w:tcW w:w="2500" w:type="pct"/>
            <w:gridSpan w:val="2"/>
          </w:tcPr>
          <w:p w14:paraId="2010D626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Cargo</w:t>
            </w:r>
          </w:p>
          <w:p w14:paraId="40F4283A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2500" w:type="pct"/>
            <w:gridSpan w:val="2"/>
          </w:tcPr>
          <w:p w14:paraId="71B80A4A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CPF</w:t>
            </w:r>
          </w:p>
        </w:tc>
      </w:tr>
      <w:tr w:rsidR="00D45329" w:rsidRPr="00725025" w14:paraId="1185B69C" w14:textId="77777777" w:rsidTr="00767D83">
        <w:tc>
          <w:tcPr>
            <w:tcW w:w="1250" w:type="pct"/>
          </w:tcPr>
          <w:p w14:paraId="2486D977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Telefone</w:t>
            </w:r>
          </w:p>
          <w:p w14:paraId="64517AB4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1250" w:type="pct"/>
          </w:tcPr>
          <w:p w14:paraId="24DD2861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Celular</w:t>
            </w:r>
          </w:p>
        </w:tc>
        <w:tc>
          <w:tcPr>
            <w:tcW w:w="2500" w:type="pct"/>
            <w:gridSpan w:val="2"/>
          </w:tcPr>
          <w:p w14:paraId="5362D4AC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E-mail</w:t>
            </w:r>
          </w:p>
        </w:tc>
      </w:tr>
      <w:tr w:rsidR="00D45329" w:rsidRPr="00725025" w14:paraId="14596671" w14:textId="77777777" w:rsidTr="00D45329">
        <w:tc>
          <w:tcPr>
            <w:tcW w:w="5000" w:type="pct"/>
            <w:gridSpan w:val="4"/>
          </w:tcPr>
          <w:p w14:paraId="0FCBB131" w14:textId="144426D7" w:rsidR="00D45329" w:rsidRPr="00725025" w:rsidRDefault="00D45329" w:rsidP="00D45329">
            <w:pPr>
              <w:pStyle w:val="Ttulo1"/>
              <w:keepNext w:val="0"/>
              <w:keepLines w:val="0"/>
              <w:widowControl w:val="0"/>
              <w:spacing w:before="120" w:after="0"/>
              <w:outlineLvl w:val="0"/>
              <w:rPr>
                <w:rFonts w:ascii="Verdana" w:eastAsiaTheme="minorEastAsia" w:hAnsi="Verdana" w:cstheme="minorBidi"/>
                <w:b w:val="0"/>
                <w:sz w:val="14"/>
                <w:szCs w:val="14"/>
              </w:rPr>
            </w:pPr>
            <w:r w:rsidRPr="00D45329">
              <w:rPr>
                <w:rFonts w:ascii="Verdana" w:hAnsi="Verdana"/>
                <w:color w:val="auto"/>
                <w:sz w:val="16"/>
                <w:szCs w:val="16"/>
              </w:rPr>
              <w:t>Dados Bancários do Proponente</w:t>
            </w:r>
            <w:r w:rsidRPr="00D45329">
              <w:rPr>
                <w:rFonts w:ascii="Verdana" w:hAnsi="Verdana"/>
                <w:b w:val="0"/>
                <w:bCs/>
                <w:color w:val="auto"/>
                <w:sz w:val="16"/>
                <w:szCs w:val="16"/>
              </w:rPr>
              <w:t xml:space="preserve"> </w:t>
            </w:r>
            <w:r w:rsidRPr="00725025">
              <w:rPr>
                <w:rFonts w:ascii="Verdana" w:eastAsiaTheme="minorEastAsia" w:hAnsi="Verdana" w:cstheme="minorBidi"/>
                <w:b w:val="0"/>
                <w:color w:val="auto"/>
                <w:sz w:val="16"/>
                <w:szCs w:val="16"/>
              </w:rPr>
              <w:t>devem ser da mesma pessoa jurídica que propõe o projeto e realizará o evento</w:t>
            </w:r>
            <w:r>
              <w:rPr>
                <w:rFonts w:ascii="Verdana" w:eastAsiaTheme="minorEastAsia" w:hAnsi="Verdana" w:cstheme="minorBidi"/>
                <w:b w:val="0"/>
                <w:color w:val="auto"/>
                <w:sz w:val="16"/>
                <w:szCs w:val="16"/>
              </w:rPr>
              <w:t>)</w:t>
            </w:r>
          </w:p>
        </w:tc>
      </w:tr>
      <w:tr w:rsidR="00725025" w:rsidRPr="00725025" w14:paraId="4A49AA0A" w14:textId="77777777" w:rsidTr="00E17A24">
        <w:tc>
          <w:tcPr>
            <w:tcW w:w="2500" w:type="pct"/>
            <w:gridSpan w:val="2"/>
          </w:tcPr>
          <w:p w14:paraId="0F4FBAB3" w14:textId="77777777" w:rsidR="00E17A24" w:rsidRPr="00725025" w:rsidRDefault="00E17A24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Titular</w:t>
            </w:r>
            <w:r w:rsidR="00A33570" w:rsidRPr="00725025">
              <w:rPr>
                <w:rFonts w:ascii="Verdana" w:eastAsiaTheme="minorEastAsia" w:hAnsi="Verdana" w:cstheme="minorBidi"/>
                <w:b/>
                <w:sz w:val="14"/>
                <w:szCs w:val="14"/>
              </w:rPr>
              <w:t xml:space="preserve"> da conta bancária</w:t>
            </w:r>
          </w:p>
        </w:tc>
        <w:tc>
          <w:tcPr>
            <w:tcW w:w="2500" w:type="pct"/>
            <w:gridSpan w:val="2"/>
          </w:tcPr>
          <w:p w14:paraId="00BA2180" w14:textId="77777777" w:rsidR="00E17A24" w:rsidRPr="00725025" w:rsidRDefault="00E17A24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 xml:space="preserve">CNPJ </w:t>
            </w:r>
          </w:p>
          <w:p w14:paraId="7FA3CF03" w14:textId="77777777" w:rsidR="00E17A24" w:rsidRPr="00725025" w:rsidRDefault="00E17A24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</w:tr>
      <w:tr w:rsidR="00A9374C" w:rsidRPr="00725025" w14:paraId="72FF73F4" w14:textId="77777777" w:rsidTr="00E17A24">
        <w:tc>
          <w:tcPr>
            <w:tcW w:w="1250" w:type="pct"/>
          </w:tcPr>
          <w:p w14:paraId="070D2212" w14:textId="77777777" w:rsidR="003A1B1E" w:rsidRPr="00725025" w:rsidRDefault="003A1B1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Banco</w:t>
            </w:r>
          </w:p>
        </w:tc>
        <w:tc>
          <w:tcPr>
            <w:tcW w:w="1250" w:type="pct"/>
          </w:tcPr>
          <w:p w14:paraId="1DE0B740" w14:textId="77777777" w:rsidR="003A1B1E" w:rsidRPr="00725025" w:rsidRDefault="003A1B1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Agência</w:t>
            </w:r>
          </w:p>
        </w:tc>
        <w:tc>
          <w:tcPr>
            <w:tcW w:w="2500" w:type="pct"/>
            <w:gridSpan w:val="2"/>
          </w:tcPr>
          <w:p w14:paraId="50E2DA41" w14:textId="77777777" w:rsidR="003A1B1E" w:rsidRPr="00725025" w:rsidRDefault="003A1B1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Conta Corrente</w:t>
            </w:r>
          </w:p>
          <w:p w14:paraId="29DBDECF" w14:textId="77777777" w:rsidR="003A1B1E" w:rsidRPr="00725025" w:rsidRDefault="003A1B1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</w:tr>
    </w:tbl>
    <w:p w14:paraId="22D82327" w14:textId="3D566E81" w:rsidR="00A9374C" w:rsidRPr="00725025" w:rsidRDefault="00A9374C" w:rsidP="00A9374C">
      <w:pPr>
        <w:pStyle w:val="Ttulo1"/>
        <w:keepNext w:val="0"/>
        <w:keepLines w:val="0"/>
        <w:widowControl w:val="0"/>
        <w:spacing w:before="120" w:after="0"/>
        <w:rPr>
          <w:rFonts w:ascii="Verdana" w:hAnsi="Verdana"/>
          <w:color w:val="auto"/>
          <w:sz w:val="24"/>
          <w:szCs w:val="24"/>
        </w:rPr>
      </w:pPr>
      <w:r>
        <w:rPr>
          <w:rFonts w:ascii="Verdana" w:hAnsi="Verdana"/>
          <w:color w:val="auto"/>
          <w:sz w:val="24"/>
          <w:szCs w:val="24"/>
        </w:rPr>
        <w:t>Participação</w:t>
      </w:r>
    </w:p>
    <w:p w14:paraId="58C95141" w14:textId="7C999CC5" w:rsidR="00A9374C" w:rsidRPr="00725025" w:rsidRDefault="00A9374C" w:rsidP="00A9374C">
      <w:pPr>
        <w:pStyle w:val="Ttulo1"/>
        <w:keepNext w:val="0"/>
        <w:keepLines w:val="0"/>
        <w:widowControl w:val="0"/>
        <w:rPr>
          <w:rFonts w:ascii="Verdana" w:eastAsiaTheme="minorEastAsia" w:hAnsi="Verdana" w:cstheme="minorBidi"/>
          <w:b w:val="0"/>
          <w:color w:val="auto"/>
          <w:sz w:val="16"/>
          <w:szCs w:val="16"/>
        </w:rPr>
      </w:pPr>
      <w:r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Os </w:t>
      </w:r>
      <w:r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grupos </w:t>
      </w:r>
      <w:r w:rsidR="00662B27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I e II, </w:t>
      </w:r>
      <w:r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>aptos a apresentar</w:t>
      </w:r>
      <w:r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 projeto</w:t>
      </w:r>
      <w:r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>s</w:t>
      </w:r>
      <w:r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 e realizar o</w:t>
      </w:r>
      <w:r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>s</w:t>
      </w:r>
      <w:r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 evento</w:t>
      </w:r>
      <w:r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>s</w:t>
      </w:r>
      <w:r w:rsidR="00662B27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: </w:t>
      </w:r>
    </w:p>
    <w:tbl>
      <w:tblPr>
        <w:tblStyle w:val="Tabelacomgrade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414"/>
        <w:gridCol w:w="2125"/>
        <w:gridCol w:w="3120"/>
        <w:gridCol w:w="1842"/>
        <w:gridCol w:w="1411"/>
      </w:tblGrid>
      <w:tr w:rsidR="00A9374C" w:rsidRPr="00725025" w14:paraId="4218275C" w14:textId="77777777" w:rsidTr="00A9374C">
        <w:tc>
          <w:tcPr>
            <w:tcW w:w="4288" w:type="pct"/>
            <w:gridSpan w:val="4"/>
          </w:tcPr>
          <w:p w14:paraId="3E3F0C65" w14:textId="77D7542D" w:rsidR="00A9374C" w:rsidRPr="00725025" w:rsidRDefault="00A9374C" w:rsidP="00D4337E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D45329">
              <w:rPr>
                <w:rFonts w:ascii="Verdana" w:eastAsiaTheme="minorEastAsia" w:hAnsi="Verdana" w:cstheme="minorBidi"/>
                <w:b/>
                <w:sz w:val="18"/>
                <w:szCs w:val="18"/>
                <w:lang w:val="pt-PT" w:eastAsia="ja-JP"/>
              </w:rPr>
              <w:t xml:space="preserve">GRUPO I </w:t>
            </w: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– Associações e organizações profissionais com registro ativo no Crea-RS e homologadas pelo Confea</w:t>
            </w:r>
          </w:p>
        </w:tc>
        <w:tc>
          <w:tcPr>
            <w:tcW w:w="712" w:type="pct"/>
          </w:tcPr>
          <w:p w14:paraId="13CB5A1B" w14:textId="42C67E99" w:rsidR="00A9374C" w:rsidRPr="00725025" w:rsidRDefault="00A9374C" w:rsidP="00D4337E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(   )</w:t>
            </w:r>
          </w:p>
          <w:p w14:paraId="7B4C885C" w14:textId="77777777" w:rsidR="00A9374C" w:rsidRPr="00725025" w:rsidRDefault="00A9374C" w:rsidP="00D4337E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</w:tr>
      <w:tr w:rsidR="00662B27" w:rsidRPr="00725025" w14:paraId="6382596D" w14:textId="77777777" w:rsidTr="00662B27">
        <w:tc>
          <w:tcPr>
            <w:tcW w:w="713" w:type="pct"/>
          </w:tcPr>
          <w:p w14:paraId="7FB650E9" w14:textId="2EBA48CB" w:rsidR="00662B27" w:rsidRDefault="00662B27" w:rsidP="00662B27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Classificação</w:t>
            </w:r>
          </w:p>
        </w:tc>
        <w:tc>
          <w:tcPr>
            <w:tcW w:w="1072" w:type="pct"/>
          </w:tcPr>
          <w:p w14:paraId="5B83A8AA" w14:textId="6E410F78" w:rsidR="00662B27" w:rsidRDefault="00662B27" w:rsidP="00662B27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Projeto 1º (    )</w:t>
            </w:r>
          </w:p>
        </w:tc>
        <w:tc>
          <w:tcPr>
            <w:tcW w:w="1574" w:type="pct"/>
          </w:tcPr>
          <w:p w14:paraId="64EA76A5" w14:textId="791756BA" w:rsidR="00662B27" w:rsidRDefault="00662B27" w:rsidP="00662B27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Projeto 2º (    )</w:t>
            </w:r>
          </w:p>
        </w:tc>
        <w:tc>
          <w:tcPr>
            <w:tcW w:w="1641" w:type="pct"/>
            <w:gridSpan w:val="2"/>
          </w:tcPr>
          <w:p w14:paraId="024D1DF1" w14:textId="0C11D90A" w:rsidR="00662B27" w:rsidRDefault="00662B27" w:rsidP="00662B27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Projeto 3º (    )</w:t>
            </w:r>
          </w:p>
        </w:tc>
      </w:tr>
      <w:tr w:rsidR="00662B27" w:rsidRPr="00725025" w14:paraId="7B7B46AF" w14:textId="77777777" w:rsidTr="00662B27">
        <w:tc>
          <w:tcPr>
            <w:tcW w:w="713" w:type="pct"/>
          </w:tcPr>
          <w:p w14:paraId="78C5A4E1" w14:textId="77777777" w:rsidR="00662B27" w:rsidRPr="00725025" w:rsidRDefault="00662B27" w:rsidP="00662B27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 xml:space="preserve">COTA  </w:t>
            </w:r>
          </w:p>
        </w:tc>
        <w:tc>
          <w:tcPr>
            <w:tcW w:w="1072" w:type="pct"/>
          </w:tcPr>
          <w:p w14:paraId="280241E2" w14:textId="2E1B761E" w:rsidR="00662B27" w:rsidRPr="00725025" w:rsidRDefault="00662B27" w:rsidP="00662B27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A – R$ 30 mil (   )</w:t>
            </w:r>
          </w:p>
        </w:tc>
        <w:tc>
          <w:tcPr>
            <w:tcW w:w="1574" w:type="pct"/>
          </w:tcPr>
          <w:p w14:paraId="199EDB2E" w14:textId="7A44A596" w:rsidR="00662B27" w:rsidRPr="00725025" w:rsidRDefault="00662B27" w:rsidP="00662B27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B – R$ 20 mil (   )</w:t>
            </w:r>
          </w:p>
        </w:tc>
        <w:tc>
          <w:tcPr>
            <w:tcW w:w="1641" w:type="pct"/>
            <w:gridSpan w:val="2"/>
          </w:tcPr>
          <w:p w14:paraId="5091912D" w14:textId="6E20B179" w:rsidR="00662B27" w:rsidRPr="00725025" w:rsidRDefault="00662B27" w:rsidP="00662B27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C – R$ 15 mil (   )</w:t>
            </w:r>
          </w:p>
        </w:tc>
      </w:tr>
      <w:tr w:rsidR="00594DE7" w:rsidRPr="00725025" w14:paraId="634A8900" w14:textId="77777777" w:rsidTr="00594DE7">
        <w:tc>
          <w:tcPr>
            <w:tcW w:w="5000" w:type="pct"/>
            <w:gridSpan w:val="5"/>
          </w:tcPr>
          <w:p w14:paraId="627FFE45" w14:textId="46B2C993" w:rsidR="00594DE7" w:rsidRPr="00594DE7" w:rsidRDefault="00594DE7" w:rsidP="00594DE7">
            <w:pPr>
              <w:pStyle w:val="BNDES"/>
              <w:widowControl w:val="0"/>
              <w:spacing w:after="40"/>
              <w:jc w:val="center"/>
              <w:rPr>
                <w:rFonts w:ascii="Verdana" w:eastAsiaTheme="minorEastAsia" w:hAnsi="Verdana" w:cstheme="minorBidi"/>
                <w:b/>
                <w:sz w:val="18"/>
                <w:szCs w:val="18"/>
                <w:u w:val="single"/>
                <w:lang w:val="pt-PT" w:eastAsia="ja-JP"/>
              </w:rPr>
            </w:pPr>
            <w:r w:rsidRPr="00594DE7">
              <w:rPr>
                <w:rFonts w:ascii="Verdana" w:eastAsiaTheme="minorEastAsia" w:hAnsi="Verdana" w:cstheme="minorBidi"/>
                <w:b/>
                <w:sz w:val="18"/>
                <w:szCs w:val="18"/>
                <w:u w:val="single"/>
                <w:lang w:val="pt-PT" w:eastAsia="ja-JP"/>
              </w:rPr>
              <w:t>OU</w:t>
            </w:r>
          </w:p>
        </w:tc>
      </w:tr>
      <w:tr w:rsidR="00662B27" w:rsidRPr="00725025" w14:paraId="05F5CB47" w14:textId="77777777" w:rsidTr="00D4337E">
        <w:tc>
          <w:tcPr>
            <w:tcW w:w="4288" w:type="pct"/>
            <w:gridSpan w:val="4"/>
          </w:tcPr>
          <w:p w14:paraId="3DD25FDB" w14:textId="528B1308" w:rsidR="00662B27" w:rsidRPr="00725025" w:rsidRDefault="00662B27" w:rsidP="00D4337E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D45329">
              <w:rPr>
                <w:rFonts w:ascii="Verdana" w:eastAsiaTheme="minorEastAsia" w:hAnsi="Verdana" w:cstheme="minorBidi"/>
                <w:b/>
                <w:sz w:val="18"/>
                <w:szCs w:val="18"/>
                <w:lang w:val="pt-PT" w:eastAsia="ja-JP"/>
              </w:rPr>
              <w:t xml:space="preserve">GRUPO II </w:t>
            </w: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– Pessoas jurídicas de direito privado sem fins lucrativos</w:t>
            </w:r>
          </w:p>
        </w:tc>
        <w:tc>
          <w:tcPr>
            <w:tcW w:w="712" w:type="pct"/>
          </w:tcPr>
          <w:p w14:paraId="4AB4324B" w14:textId="77777777" w:rsidR="00662B27" w:rsidRPr="00725025" w:rsidRDefault="00662B27" w:rsidP="00D4337E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(   )</w:t>
            </w:r>
          </w:p>
          <w:p w14:paraId="7DFA4A00" w14:textId="77777777" w:rsidR="00662B27" w:rsidRPr="00725025" w:rsidRDefault="00662B27" w:rsidP="00D4337E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</w:tr>
      <w:tr w:rsidR="00662B27" w14:paraId="0487D909" w14:textId="77777777" w:rsidTr="00662B27">
        <w:tc>
          <w:tcPr>
            <w:tcW w:w="713" w:type="pct"/>
          </w:tcPr>
          <w:p w14:paraId="19B6E767" w14:textId="1957462D" w:rsidR="00662B27" w:rsidRDefault="00662B27" w:rsidP="00D4337E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Classificação</w:t>
            </w:r>
          </w:p>
        </w:tc>
        <w:tc>
          <w:tcPr>
            <w:tcW w:w="4287" w:type="pct"/>
            <w:gridSpan w:val="4"/>
          </w:tcPr>
          <w:p w14:paraId="41841E36" w14:textId="20EA0286" w:rsidR="00662B27" w:rsidRDefault="00662B27" w:rsidP="00D4337E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Projeto 1º (    )</w:t>
            </w:r>
          </w:p>
        </w:tc>
      </w:tr>
      <w:tr w:rsidR="00662B27" w:rsidRPr="00725025" w14:paraId="439FC871" w14:textId="77777777" w:rsidTr="00662B27">
        <w:tc>
          <w:tcPr>
            <w:tcW w:w="713" w:type="pct"/>
          </w:tcPr>
          <w:p w14:paraId="55F6A4FF" w14:textId="4A549BD1" w:rsidR="00662B27" w:rsidRPr="00725025" w:rsidRDefault="00662B27" w:rsidP="00662B27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COTA</w:t>
            </w:r>
          </w:p>
        </w:tc>
        <w:tc>
          <w:tcPr>
            <w:tcW w:w="4287" w:type="pct"/>
            <w:gridSpan w:val="4"/>
          </w:tcPr>
          <w:p w14:paraId="6A9DD275" w14:textId="0C055591" w:rsidR="00662B27" w:rsidRPr="00725025" w:rsidRDefault="00662B27" w:rsidP="00662B27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D – R$ 10 mil (   )</w:t>
            </w:r>
          </w:p>
        </w:tc>
      </w:tr>
    </w:tbl>
    <w:p w14:paraId="2EFD7816" w14:textId="4CF4B60A" w:rsidR="00A9374C" w:rsidRDefault="00A9374C" w:rsidP="00575145">
      <w:pPr>
        <w:pStyle w:val="Ttulo1"/>
        <w:keepNext w:val="0"/>
        <w:keepLines w:val="0"/>
        <w:widowControl w:val="0"/>
        <w:spacing w:before="120" w:after="0"/>
        <w:rPr>
          <w:rFonts w:ascii="Verdana" w:hAnsi="Verdana"/>
          <w:color w:val="auto"/>
          <w:sz w:val="24"/>
          <w:szCs w:val="24"/>
        </w:rPr>
      </w:pPr>
    </w:p>
    <w:p w14:paraId="6466F64E" w14:textId="1C5C9734" w:rsidR="00E81EEE" w:rsidRPr="00725025" w:rsidRDefault="006A304B" w:rsidP="00575145">
      <w:pPr>
        <w:pStyle w:val="Ttulo1"/>
        <w:keepNext w:val="0"/>
        <w:keepLines w:val="0"/>
        <w:widowControl w:val="0"/>
        <w:spacing w:before="120" w:after="0"/>
        <w:rPr>
          <w:rFonts w:ascii="Verdana" w:hAnsi="Verdana"/>
          <w:color w:val="auto"/>
          <w:sz w:val="24"/>
          <w:szCs w:val="24"/>
        </w:rPr>
      </w:pPr>
      <w:r>
        <w:rPr>
          <w:rFonts w:ascii="Verdana" w:hAnsi="Verdana"/>
          <w:color w:val="auto"/>
          <w:sz w:val="24"/>
          <w:szCs w:val="24"/>
        </w:rPr>
        <w:t>D</w:t>
      </w:r>
      <w:r w:rsidR="00E81EEE" w:rsidRPr="00725025">
        <w:rPr>
          <w:rFonts w:ascii="Verdana" w:hAnsi="Verdana"/>
          <w:color w:val="auto"/>
          <w:sz w:val="24"/>
          <w:szCs w:val="24"/>
        </w:rPr>
        <w:t xml:space="preserve">ados do </w:t>
      </w:r>
      <w:r w:rsidR="001554E7" w:rsidRPr="00725025">
        <w:rPr>
          <w:rFonts w:ascii="Verdana" w:hAnsi="Verdana"/>
          <w:color w:val="auto"/>
          <w:sz w:val="24"/>
          <w:szCs w:val="24"/>
        </w:rPr>
        <w:t xml:space="preserve">Projeto </w:t>
      </w:r>
      <w:r w:rsidR="00931E8E" w:rsidRPr="00725025">
        <w:rPr>
          <w:rFonts w:ascii="Verdana" w:hAnsi="Verdana"/>
          <w:color w:val="auto"/>
          <w:sz w:val="24"/>
          <w:szCs w:val="24"/>
        </w:rPr>
        <w:t xml:space="preserve">de </w:t>
      </w:r>
      <w:r w:rsidR="008F6733">
        <w:rPr>
          <w:rFonts w:ascii="Verdana" w:hAnsi="Verdana"/>
          <w:color w:val="auto"/>
          <w:sz w:val="24"/>
          <w:szCs w:val="24"/>
        </w:rPr>
        <w:t>Publicação</w:t>
      </w:r>
    </w:p>
    <w:p w14:paraId="5D03F583" w14:textId="77777777" w:rsidR="00E81EEE" w:rsidRPr="00725025" w:rsidRDefault="006972CD" w:rsidP="00575145">
      <w:pPr>
        <w:pStyle w:val="Ttulo1"/>
        <w:keepNext w:val="0"/>
        <w:keepLines w:val="0"/>
        <w:widowControl w:val="0"/>
        <w:rPr>
          <w:rFonts w:ascii="Verdana" w:eastAsiaTheme="minorEastAsia" w:hAnsi="Verdana" w:cstheme="minorBidi"/>
          <w:b w:val="0"/>
          <w:color w:val="auto"/>
          <w:sz w:val="16"/>
          <w:szCs w:val="16"/>
        </w:rPr>
      </w:pPr>
      <w:r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Identificação </w:t>
      </w:r>
      <w:r w:rsidR="001554E7"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do </w:t>
      </w:r>
      <w:r w:rsidR="003B396F"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objeto do </w:t>
      </w:r>
      <w:r w:rsidR="001554E7"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projeto </w:t>
      </w:r>
    </w:p>
    <w:tbl>
      <w:tblPr>
        <w:tblStyle w:val="Tabelacomgrade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912"/>
      </w:tblGrid>
      <w:tr w:rsidR="00725025" w:rsidRPr="00725025" w14:paraId="12E795FE" w14:textId="77777777" w:rsidTr="00E17A24">
        <w:tc>
          <w:tcPr>
            <w:tcW w:w="5000" w:type="pct"/>
          </w:tcPr>
          <w:p w14:paraId="7BEE80FF" w14:textId="1FF54141" w:rsidR="00E81EEE" w:rsidRPr="00725025" w:rsidRDefault="00E81EE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Identificação</w:t>
            </w:r>
            <w:r w:rsidR="00876F23"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 xml:space="preserve"> d</w:t>
            </w:r>
            <w:r w:rsidR="008F6733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a publicação</w:t>
            </w:r>
          </w:p>
          <w:p w14:paraId="07D7B1BF" w14:textId="10947A48" w:rsidR="00D26F7F" w:rsidRPr="00725025" w:rsidRDefault="00D26F7F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Informe o nome d</w:t>
            </w:r>
            <w:r w:rsidR="008F6733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a publicação, objeto do projeto, incluindo o número da edição, se houver.</w:t>
            </w:r>
          </w:p>
          <w:p w14:paraId="78CAB0A5" w14:textId="77777777" w:rsidR="00E81EEE" w:rsidRPr="00725025" w:rsidRDefault="00E81EE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</w:tr>
      <w:tr w:rsidR="008F6733" w:rsidRPr="00725025" w14:paraId="19DBD7A8" w14:textId="77777777" w:rsidTr="008F6733">
        <w:tc>
          <w:tcPr>
            <w:tcW w:w="5000" w:type="pct"/>
          </w:tcPr>
          <w:p w14:paraId="5DA18E45" w14:textId="1D535382" w:rsidR="008F6733" w:rsidRPr="00725025" w:rsidRDefault="008F6733" w:rsidP="008F6733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Data em que o livro/revista estará pronto(a) para distribuição (DD/MM/AA)</w:t>
            </w:r>
          </w:p>
        </w:tc>
      </w:tr>
      <w:tr w:rsidR="00725025" w:rsidRPr="00725025" w14:paraId="726EBDF8" w14:textId="77777777" w:rsidTr="00E17A24">
        <w:tc>
          <w:tcPr>
            <w:tcW w:w="5000" w:type="pct"/>
          </w:tcPr>
          <w:p w14:paraId="21ED0E04" w14:textId="20B76A89" w:rsidR="00E81EEE" w:rsidRPr="00725025" w:rsidRDefault="00E81EE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Descrição</w:t>
            </w:r>
            <w:r w:rsidR="008F6733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 xml:space="preserve"> e Sinopse</w:t>
            </w:r>
          </w:p>
          <w:p w14:paraId="1E3F7BF5" w14:textId="77777777" w:rsidR="003B396F" w:rsidRPr="00725025" w:rsidRDefault="003B396F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(     ) Engenharia     (      ) Agronomia    (      ) Geociências   (      ) Multiprofissional</w:t>
            </w:r>
          </w:p>
          <w:p w14:paraId="37131739" w14:textId="420D5D6E" w:rsidR="00E81EEE" w:rsidRPr="00725025" w:rsidRDefault="008F6733" w:rsidP="008F6733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Apresente sinopse de, no mínimo, 30 (trinta) linhas sobre o conteúdo a ser publicado e que será analisado pela área técnica.</w:t>
            </w:r>
          </w:p>
        </w:tc>
      </w:tr>
      <w:tr w:rsidR="00725025" w:rsidRPr="00725025" w14:paraId="729EECC7" w14:textId="77777777" w:rsidTr="00E17A24">
        <w:tc>
          <w:tcPr>
            <w:tcW w:w="5000" w:type="pct"/>
          </w:tcPr>
          <w:p w14:paraId="1D7AD240" w14:textId="77777777" w:rsidR="00876F23" w:rsidRPr="00725025" w:rsidRDefault="00E81EE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 xml:space="preserve">Objetivo </w:t>
            </w:r>
          </w:p>
          <w:p w14:paraId="0BE09E2C" w14:textId="0AB63D9F" w:rsidR="00E17A24" w:rsidRPr="00725025" w:rsidRDefault="00876F23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lastRenderedPageBreak/>
              <w:t xml:space="preserve">Apresente </w:t>
            </w:r>
            <w:r w:rsidR="00E81EEE"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o que se espera alcançar com a </w:t>
            </w:r>
            <w:r w:rsidR="008F6733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publicação</w:t>
            </w:r>
          </w:p>
          <w:p w14:paraId="5664C323" w14:textId="77777777" w:rsidR="00E81EEE" w:rsidRPr="00725025" w:rsidRDefault="00E81EE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</w:tr>
      <w:tr w:rsidR="00725025" w:rsidRPr="00725025" w14:paraId="1F74A822" w14:textId="77777777" w:rsidTr="00E17A24">
        <w:tc>
          <w:tcPr>
            <w:tcW w:w="5000" w:type="pct"/>
          </w:tcPr>
          <w:p w14:paraId="55EE910B" w14:textId="77777777" w:rsidR="00931E8E" w:rsidRPr="00725025" w:rsidRDefault="00931E8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lastRenderedPageBreak/>
              <w:t>Público-alvo a ser atingido</w:t>
            </w:r>
          </w:p>
          <w:p w14:paraId="3C3F2B7D" w14:textId="77777777" w:rsidR="00931E8E" w:rsidRPr="00725025" w:rsidRDefault="00931E8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(     )</w:t>
            </w:r>
            <w:r w:rsidR="00876F23"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 Profissionais</w:t>
            </w: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  (      )</w:t>
            </w:r>
            <w:r w:rsidR="00876F23"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 Docentes</w:t>
            </w: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  (      ) </w:t>
            </w:r>
            <w:r w:rsidR="00876F23"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Estudantes</w:t>
            </w: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   (      )</w:t>
            </w:r>
            <w:r w:rsidR="00876F23"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 Empresários</w:t>
            </w: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   (      ) </w:t>
            </w:r>
            <w:r w:rsidR="00876F23"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Administradores Públicos   (      ) Outros</w:t>
            </w:r>
          </w:p>
          <w:p w14:paraId="5E7421BE" w14:textId="77777777" w:rsidR="00931E8E" w:rsidRPr="00725025" w:rsidRDefault="00931E8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Apresente outras informações sobre o público-alvo a ser atingido pelo projeto</w:t>
            </w:r>
          </w:p>
          <w:p w14:paraId="283F4CDE" w14:textId="77777777" w:rsidR="00931E8E" w:rsidRPr="00725025" w:rsidRDefault="00931E8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</w:tr>
      <w:tr w:rsidR="00725025" w:rsidRPr="00725025" w14:paraId="69785EA6" w14:textId="77777777" w:rsidTr="00E17A24">
        <w:tc>
          <w:tcPr>
            <w:tcW w:w="5000" w:type="pct"/>
          </w:tcPr>
          <w:p w14:paraId="5962DEC4" w14:textId="2AB26E5C" w:rsidR="00584F1A" w:rsidRDefault="008F6733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Tipo de publicação</w:t>
            </w:r>
          </w:p>
          <w:p w14:paraId="1A407A18" w14:textId="77777777" w:rsidR="008F6733" w:rsidRDefault="008F6733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  <w:p w14:paraId="3AC20F68" w14:textId="3F0A6B74" w:rsidR="008F6733" w:rsidRDefault="001554E7" w:rsidP="000F641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(      ) </w:t>
            </w:r>
            <w:r w:rsidR="008F6733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Livro, capa dura, mínimo de 152 páginas, em cores.</w:t>
            </w:r>
          </w:p>
          <w:p w14:paraId="5101EE91" w14:textId="59A15B4C" w:rsidR="008F6733" w:rsidRDefault="001554E7" w:rsidP="000F641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(      ) </w:t>
            </w:r>
            <w:r w:rsidR="008F6733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Livro, mínimo 76 páginas em cores.</w:t>
            </w:r>
          </w:p>
          <w:p w14:paraId="650C20DE" w14:textId="39AF46ED" w:rsidR="008F6733" w:rsidRDefault="000F6415" w:rsidP="000F641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(      )</w:t>
            </w:r>
            <w:r w:rsidR="008F6733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 Livro, mínimo 76 páginas em preto e branco.</w:t>
            </w:r>
          </w:p>
          <w:p w14:paraId="407370BA" w14:textId="7A0DA9AC" w:rsidR="000F6415" w:rsidRDefault="000F6415" w:rsidP="000F641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(      ) </w:t>
            </w:r>
            <w:r w:rsidR="008F6733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Revista com, no mínimo, 64 páginas, em cores.</w:t>
            </w:r>
          </w:p>
          <w:p w14:paraId="09F0AD16" w14:textId="34D274B9" w:rsidR="008F6733" w:rsidRPr="00725025" w:rsidRDefault="008F6733" w:rsidP="008F6733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(      ) </w:t>
            </w:r>
            <w:r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Revista com, no mínimo, </w:t>
            </w:r>
            <w:r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24</w:t>
            </w:r>
            <w:r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 páginas, em cores.</w:t>
            </w:r>
          </w:p>
          <w:p w14:paraId="33DABC59" w14:textId="77777777" w:rsidR="00931E8E" w:rsidRPr="00725025" w:rsidRDefault="00931E8E" w:rsidP="008F6733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</w:tr>
      <w:tr w:rsidR="00725025" w:rsidRPr="00725025" w14:paraId="4CF9E5A5" w14:textId="77777777" w:rsidTr="006579AB">
        <w:tc>
          <w:tcPr>
            <w:tcW w:w="5000" w:type="pct"/>
          </w:tcPr>
          <w:p w14:paraId="778BE5C0" w14:textId="4CFFE821" w:rsidR="00FF13A9" w:rsidRPr="00725025" w:rsidRDefault="008F6733" w:rsidP="008F6733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Formato de publicação</w:t>
            </w:r>
            <w:r w:rsidR="00103C8B"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 xml:space="preserve"> </w:t>
            </w:r>
            <w:r w:rsidR="00FF13A9"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 xml:space="preserve">  </w:t>
            </w:r>
            <w:r w:rsidR="00FF13A9"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(    ) </w:t>
            </w:r>
            <w:r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Impresso e Digital                  (     )Digital                            (     )E-book</w:t>
            </w:r>
          </w:p>
        </w:tc>
      </w:tr>
      <w:tr w:rsidR="00725025" w:rsidRPr="00725025" w14:paraId="4BAFDAA8" w14:textId="77777777" w:rsidTr="006579AB">
        <w:tc>
          <w:tcPr>
            <w:tcW w:w="5000" w:type="pct"/>
          </w:tcPr>
          <w:p w14:paraId="348ACB8E" w14:textId="0B475EAA" w:rsidR="00500F61" w:rsidRPr="00725025" w:rsidRDefault="008F6733" w:rsidP="008F6733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highlight w:val="yellow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Quantidade de exemplares a serem impressos, se for o caso</w:t>
            </w:r>
            <w:r w:rsidR="00500F61"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 xml:space="preserve">    </w:t>
            </w:r>
            <w:r w:rsidR="00500F61"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(          )</w:t>
            </w:r>
          </w:p>
        </w:tc>
      </w:tr>
    </w:tbl>
    <w:p w14:paraId="152B3A1A" w14:textId="77777777" w:rsidR="00841203" w:rsidRPr="00725025" w:rsidRDefault="00841203" w:rsidP="00575145">
      <w:pPr>
        <w:pStyle w:val="Ttulo1"/>
        <w:keepNext w:val="0"/>
        <w:keepLines w:val="0"/>
        <w:widowControl w:val="0"/>
        <w:spacing w:before="120" w:after="0"/>
        <w:rPr>
          <w:rFonts w:ascii="Verdana" w:hAnsi="Verdana"/>
          <w:color w:val="auto"/>
          <w:sz w:val="24"/>
          <w:szCs w:val="24"/>
        </w:rPr>
      </w:pPr>
    </w:p>
    <w:p w14:paraId="5B5A9891" w14:textId="59514307" w:rsidR="00C47503" w:rsidRPr="00725025" w:rsidRDefault="008F6733" w:rsidP="00575145">
      <w:pPr>
        <w:pStyle w:val="Ttulo1"/>
        <w:keepNext w:val="0"/>
        <w:keepLines w:val="0"/>
        <w:widowControl w:val="0"/>
        <w:spacing w:before="120" w:after="0"/>
        <w:rPr>
          <w:rFonts w:ascii="Verdana" w:hAnsi="Verdana"/>
          <w:color w:val="auto"/>
          <w:sz w:val="24"/>
          <w:szCs w:val="24"/>
        </w:rPr>
      </w:pPr>
      <w:r>
        <w:rPr>
          <w:rFonts w:ascii="Verdana" w:hAnsi="Verdana"/>
          <w:color w:val="auto"/>
          <w:sz w:val="24"/>
          <w:szCs w:val="24"/>
        </w:rPr>
        <w:t>Plano de Distribuição da Publicação</w:t>
      </w:r>
    </w:p>
    <w:tbl>
      <w:tblPr>
        <w:tblStyle w:val="Tabelacomgrade"/>
        <w:tblW w:w="5014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932"/>
        <w:gridCol w:w="2008"/>
      </w:tblGrid>
      <w:tr w:rsidR="00725025" w:rsidRPr="00725025" w14:paraId="4B03CD50" w14:textId="77777777" w:rsidTr="00C3117D">
        <w:tc>
          <w:tcPr>
            <w:tcW w:w="5000" w:type="pct"/>
            <w:gridSpan w:val="2"/>
          </w:tcPr>
          <w:p w14:paraId="02672BB1" w14:textId="55B37048" w:rsidR="004D475B" w:rsidRPr="008F6733" w:rsidRDefault="008F6733" w:rsidP="008F6733">
            <w:pPr>
              <w:pStyle w:val="Ttulo1"/>
              <w:keepNext w:val="0"/>
              <w:keepLines w:val="0"/>
              <w:widowControl w:val="0"/>
              <w:spacing w:before="120" w:after="0"/>
              <w:rPr>
                <w:rFonts w:ascii="Verdana" w:hAnsi="Verdana"/>
                <w:color w:val="auto"/>
                <w:sz w:val="14"/>
                <w:szCs w:val="24"/>
              </w:rPr>
            </w:pPr>
            <w:r w:rsidRPr="008F6733">
              <w:rPr>
                <w:rFonts w:ascii="Verdana" w:hAnsi="Verdana"/>
                <w:color w:val="auto"/>
                <w:sz w:val="14"/>
                <w:szCs w:val="24"/>
              </w:rPr>
              <w:t>Pla</w:t>
            </w:r>
            <w:r>
              <w:rPr>
                <w:rFonts w:ascii="Verdana" w:hAnsi="Verdana"/>
                <w:color w:val="auto"/>
                <w:sz w:val="14"/>
                <w:szCs w:val="24"/>
              </w:rPr>
              <w:t>no de Distribuição da Publicação</w:t>
            </w:r>
          </w:p>
        </w:tc>
      </w:tr>
      <w:tr w:rsidR="00C3117D" w:rsidRPr="00725025" w14:paraId="4A4879DA" w14:textId="77777777" w:rsidTr="00C3117D">
        <w:tc>
          <w:tcPr>
            <w:tcW w:w="3990" w:type="pct"/>
            <w:shd w:val="clear" w:color="auto" w:fill="auto"/>
          </w:tcPr>
          <w:p w14:paraId="445E48A4" w14:textId="77777777" w:rsidR="00C3117D" w:rsidRPr="00725025" w:rsidRDefault="00C3117D" w:rsidP="008F6733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Identificação da(s) instituição(ões) que receberá (ão) os exemplares</w:t>
            </w:r>
          </w:p>
        </w:tc>
        <w:tc>
          <w:tcPr>
            <w:tcW w:w="1010" w:type="pct"/>
            <w:shd w:val="clear" w:color="auto" w:fill="auto"/>
          </w:tcPr>
          <w:p w14:paraId="6BE84FC0" w14:textId="5F608442" w:rsidR="00C3117D" w:rsidRPr="00725025" w:rsidRDefault="00C3117D" w:rsidP="008F6733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Nº Exemplares</w:t>
            </w:r>
          </w:p>
        </w:tc>
      </w:tr>
      <w:tr w:rsidR="00C3117D" w:rsidRPr="00725025" w14:paraId="62230654" w14:textId="77777777" w:rsidTr="00C3117D">
        <w:tc>
          <w:tcPr>
            <w:tcW w:w="3990" w:type="pct"/>
            <w:shd w:val="clear" w:color="auto" w:fill="auto"/>
          </w:tcPr>
          <w:p w14:paraId="1571AAF4" w14:textId="77777777" w:rsidR="00C3117D" w:rsidRDefault="00C3117D" w:rsidP="008F6733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</w:p>
        </w:tc>
        <w:tc>
          <w:tcPr>
            <w:tcW w:w="1010" w:type="pct"/>
            <w:shd w:val="clear" w:color="auto" w:fill="auto"/>
          </w:tcPr>
          <w:p w14:paraId="44B8019F" w14:textId="77777777" w:rsidR="00C3117D" w:rsidRDefault="00C3117D" w:rsidP="008F6733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</w:p>
        </w:tc>
      </w:tr>
      <w:tr w:rsidR="00C3117D" w:rsidRPr="00725025" w14:paraId="4BDA7DB3" w14:textId="77777777" w:rsidTr="00C3117D">
        <w:tc>
          <w:tcPr>
            <w:tcW w:w="3990" w:type="pct"/>
            <w:shd w:val="clear" w:color="auto" w:fill="auto"/>
          </w:tcPr>
          <w:p w14:paraId="0893DB35" w14:textId="77777777" w:rsidR="00C3117D" w:rsidRDefault="00C3117D" w:rsidP="008F6733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</w:p>
        </w:tc>
        <w:tc>
          <w:tcPr>
            <w:tcW w:w="1010" w:type="pct"/>
            <w:shd w:val="clear" w:color="auto" w:fill="auto"/>
          </w:tcPr>
          <w:p w14:paraId="2B4D3441" w14:textId="77777777" w:rsidR="00C3117D" w:rsidRDefault="00C3117D" w:rsidP="008F6733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</w:p>
        </w:tc>
      </w:tr>
      <w:tr w:rsidR="00C3117D" w:rsidRPr="00725025" w14:paraId="38DCC2C6" w14:textId="77777777" w:rsidTr="00C3117D">
        <w:tc>
          <w:tcPr>
            <w:tcW w:w="3990" w:type="pct"/>
            <w:shd w:val="clear" w:color="auto" w:fill="auto"/>
          </w:tcPr>
          <w:p w14:paraId="2497EC82" w14:textId="77777777" w:rsidR="00C3117D" w:rsidRDefault="00C3117D" w:rsidP="008F6733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</w:p>
        </w:tc>
        <w:tc>
          <w:tcPr>
            <w:tcW w:w="1010" w:type="pct"/>
            <w:shd w:val="clear" w:color="auto" w:fill="auto"/>
          </w:tcPr>
          <w:p w14:paraId="73590333" w14:textId="77777777" w:rsidR="00C3117D" w:rsidRDefault="00C3117D" w:rsidP="008F6733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</w:p>
        </w:tc>
      </w:tr>
      <w:tr w:rsidR="00C3117D" w:rsidRPr="00725025" w14:paraId="3F93AC6F" w14:textId="77777777" w:rsidTr="00C3117D">
        <w:tc>
          <w:tcPr>
            <w:tcW w:w="3990" w:type="pct"/>
            <w:shd w:val="clear" w:color="auto" w:fill="auto"/>
          </w:tcPr>
          <w:p w14:paraId="3BE51468" w14:textId="77777777" w:rsidR="00C3117D" w:rsidRDefault="00C3117D" w:rsidP="008F6733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</w:p>
        </w:tc>
        <w:tc>
          <w:tcPr>
            <w:tcW w:w="1010" w:type="pct"/>
            <w:shd w:val="clear" w:color="auto" w:fill="auto"/>
          </w:tcPr>
          <w:p w14:paraId="5E4CB39E" w14:textId="77777777" w:rsidR="00C3117D" w:rsidRDefault="00C3117D" w:rsidP="008F6733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</w:p>
        </w:tc>
      </w:tr>
      <w:tr w:rsidR="00C3117D" w:rsidRPr="00725025" w14:paraId="119641F5" w14:textId="77777777" w:rsidTr="00C3117D">
        <w:tc>
          <w:tcPr>
            <w:tcW w:w="3990" w:type="pct"/>
            <w:shd w:val="clear" w:color="auto" w:fill="auto"/>
          </w:tcPr>
          <w:p w14:paraId="036D9AA7" w14:textId="77777777" w:rsidR="00C3117D" w:rsidRDefault="00C3117D" w:rsidP="008F6733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</w:p>
        </w:tc>
        <w:tc>
          <w:tcPr>
            <w:tcW w:w="1010" w:type="pct"/>
            <w:shd w:val="clear" w:color="auto" w:fill="auto"/>
          </w:tcPr>
          <w:p w14:paraId="1ED2A1CF" w14:textId="77777777" w:rsidR="00C3117D" w:rsidRDefault="00C3117D" w:rsidP="008F6733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</w:p>
        </w:tc>
      </w:tr>
    </w:tbl>
    <w:p w14:paraId="0A7B9A17" w14:textId="77777777" w:rsidR="00952B28" w:rsidRPr="00725025" w:rsidRDefault="00952B28" w:rsidP="00575145">
      <w:pPr>
        <w:pStyle w:val="Ttulo1"/>
        <w:keepNext w:val="0"/>
        <w:keepLines w:val="0"/>
        <w:widowControl w:val="0"/>
        <w:spacing w:before="120" w:after="0"/>
        <w:rPr>
          <w:rFonts w:ascii="Verdana" w:hAnsi="Verdana"/>
          <w:color w:val="auto"/>
          <w:sz w:val="24"/>
          <w:szCs w:val="24"/>
        </w:rPr>
      </w:pPr>
    </w:p>
    <w:p w14:paraId="1112EB29" w14:textId="6585DC4B" w:rsidR="00E831AB" w:rsidRPr="00725025" w:rsidRDefault="00C3117D" w:rsidP="00575145">
      <w:pPr>
        <w:pStyle w:val="Ttulo1"/>
        <w:keepNext w:val="0"/>
        <w:keepLines w:val="0"/>
        <w:widowControl w:val="0"/>
        <w:spacing w:before="120" w:after="0"/>
        <w:rPr>
          <w:rFonts w:ascii="Verdana" w:hAnsi="Verdana"/>
          <w:color w:val="auto"/>
          <w:sz w:val="24"/>
          <w:szCs w:val="24"/>
        </w:rPr>
      </w:pPr>
      <w:r>
        <w:rPr>
          <w:rFonts w:ascii="Verdana" w:hAnsi="Verdana"/>
          <w:color w:val="auto"/>
          <w:sz w:val="24"/>
          <w:szCs w:val="24"/>
        </w:rPr>
        <w:t>Custo Geral da Produção da Publicação</w:t>
      </w:r>
    </w:p>
    <w:p w14:paraId="35800226" w14:textId="758E3308" w:rsidR="00B23017" w:rsidRDefault="00E831AB" w:rsidP="00F822A0">
      <w:pPr>
        <w:pStyle w:val="Ttulo1"/>
        <w:keepNext w:val="0"/>
        <w:keepLines w:val="0"/>
        <w:widowControl w:val="0"/>
        <w:jc w:val="both"/>
        <w:rPr>
          <w:rFonts w:ascii="Verdana" w:eastAsiaTheme="minorEastAsia" w:hAnsi="Verdana" w:cstheme="minorBidi"/>
          <w:b w:val="0"/>
          <w:color w:val="auto"/>
          <w:sz w:val="16"/>
          <w:szCs w:val="16"/>
        </w:rPr>
      </w:pPr>
      <w:r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>Custo total estimado para realização d</w:t>
      </w:r>
      <w:r w:rsidR="00C3117D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>a publicaçao</w:t>
      </w:r>
      <w:r w:rsidR="009F6737"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 (4.</w:t>
      </w:r>
      <w:r w:rsidR="0008367E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>3</w:t>
      </w:r>
      <w:r w:rsidR="009F6737"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 do edital: </w:t>
      </w:r>
      <w:r w:rsidR="0008367E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O Crea-RS respeitando os princípios da Administração Pública, deverá limitar o valor de patrocínio a 80% do </w:t>
      </w:r>
      <w:r w:rsidR="00B23017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>custo total do projeto, não podendo ultrapassar o valor das cotas apresenntadas na Tabela 1 deste Edital, portanto, para a obtenção do recurso integral das Cotas A, B, C e D, os projetos deverão ter custos totais acima de R$37.5 mil, 25mil, 18.75 mil e 12.5 mil, respectivamente</w:t>
      </w:r>
      <w:r w:rsidR="00F37984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>).</w:t>
      </w:r>
    </w:p>
    <w:p w14:paraId="1DD43B1F" w14:textId="3128A4E7" w:rsidR="00E831AB" w:rsidRDefault="00E831AB" w:rsidP="00F822A0">
      <w:pPr>
        <w:pStyle w:val="Ttulo1"/>
        <w:keepNext w:val="0"/>
        <w:keepLines w:val="0"/>
        <w:widowControl w:val="0"/>
        <w:jc w:val="both"/>
        <w:rPr>
          <w:rFonts w:ascii="Verdana" w:eastAsiaTheme="minorEastAsia" w:hAnsi="Verdana" w:cstheme="minorBidi"/>
          <w:b w:val="0"/>
          <w:color w:val="auto"/>
          <w:sz w:val="16"/>
          <w:szCs w:val="16"/>
        </w:rPr>
      </w:pPr>
    </w:p>
    <w:p w14:paraId="7F4AED68" w14:textId="77777777" w:rsidR="00B06A38" w:rsidRPr="00725025" w:rsidRDefault="00B06A38" w:rsidP="00F822A0">
      <w:pPr>
        <w:pStyle w:val="Ttulo1"/>
        <w:keepNext w:val="0"/>
        <w:keepLines w:val="0"/>
        <w:widowControl w:val="0"/>
        <w:jc w:val="both"/>
        <w:rPr>
          <w:rFonts w:ascii="Verdana" w:eastAsiaTheme="minorEastAsia" w:hAnsi="Verdana" w:cstheme="minorBidi"/>
          <w:b w:val="0"/>
          <w:color w:val="auto"/>
          <w:sz w:val="16"/>
          <w:szCs w:val="16"/>
        </w:rPr>
      </w:pPr>
    </w:p>
    <w:tbl>
      <w:tblPr>
        <w:tblStyle w:val="Tabelacomgrade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956"/>
        <w:gridCol w:w="2478"/>
        <w:gridCol w:w="2478"/>
      </w:tblGrid>
      <w:tr w:rsidR="00725025" w:rsidRPr="00725025" w14:paraId="2030BAB3" w14:textId="77777777" w:rsidTr="00E17A24">
        <w:tc>
          <w:tcPr>
            <w:tcW w:w="2500" w:type="pct"/>
          </w:tcPr>
          <w:p w14:paraId="71ECD9B8" w14:textId="77777777" w:rsidR="00E831AB" w:rsidRPr="00725025" w:rsidRDefault="004515F3" w:rsidP="00575145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Elementos</w:t>
            </w:r>
          </w:p>
        </w:tc>
        <w:tc>
          <w:tcPr>
            <w:tcW w:w="1250" w:type="pct"/>
          </w:tcPr>
          <w:p w14:paraId="2669504C" w14:textId="77777777" w:rsidR="00E831AB" w:rsidRPr="00725025" w:rsidRDefault="00E831AB" w:rsidP="00575145">
            <w:pPr>
              <w:pStyle w:val="BNDES"/>
              <w:widowControl w:val="0"/>
              <w:spacing w:after="60"/>
              <w:jc w:val="center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% sobre o custo total</w:t>
            </w:r>
          </w:p>
        </w:tc>
        <w:tc>
          <w:tcPr>
            <w:tcW w:w="1250" w:type="pct"/>
          </w:tcPr>
          <w:p w14:paraId="313A2F2E" w14:textId="77777777" w:rsidR="00E831AB" w:rsidRPr="00725025" w:rsidRDefault="00E831AB" w:rsidP="00575145">
            <w:pPr>
              <w:pStyle w:val="BNDES"/>
              <w:widowControl w:val="0"/>
              <w:spacing w:after="60"/>
              <w:jc w:val="center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R$</w:t>
            </w:r>
          </w:p>
        </w:tc>
      </w:tr>
      <w:tr w:rsidR="00725025" w:rsidRPr="00725025" w14:paraId="56FE8644" w14:textId="77777777" w:rsidTr="00E17A24">
        <w:tc>
          <w:tcPr>
            <w:tcW w:w="2500" w:type="pct"/>
          </w:tcPr>
          <w:p w14:paraId="08772758" w14:textId="187BE734" w:rsidR="00E831AB" w:rsidRPr="00725025" w:rsidRDefault="00C3117D" w:rsidP="00575145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Diagramação</w:t>
            </w:r>
          </w:p>
        </w:tc>
        <w:tc>
          <w:tcPr>
            <w:tcW w:w="1250" w:type="pct"/>
          </w:tcPr>
          <w:p w14:paraId="5E2D04ED" w14:textId="77777777" w:rsidR="00E831AB" w:rsidRPr="00725025" w:rsidRDefault="00E831AB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250" w:type="pct"/>
          </w:tcPr>
          <w:p w14:paraId="0022ED84" w14:textId="77777777" w:rsidR="00E831AB" w:rsidRPr="00725025" w:rsidRDefault="00E831AB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</w:tr>
      <w:tr w:rsidR="00725025" w:rsidRPr="00725025" w14:paraId="78B428C4" w14:textId="77777777" w:rsidTr="00E17A24">
        <w:tc>
          <w:tcPr>
            <w:tcW w:w="2500" w:type="pct"/>
          </w:tcPr>
          <w:p w14:paraId="7D71CA13" w14:textId="2433A225" w:rsidR="00E831AB" w:rsidRPr="00725025" w:rsidRDefault="00C3117D" w:rsidP="00575145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Impressão</w:t>
            </w:r>
          </w:p>
        </w:tc>
        <w:tc>
          <w:tcPr>
            <w:tcW w:w="1250" w:type="pct"/>
          </w:tcPr>
          <w:p w14:paraId="11622E4C" w14:textId="77777777" w:rsidR="00E831AB" w:rsidRPr="00725025" w:rsidRDefault="00E831AB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250" w:type="pct"/>
          </w:tcPr>
          <w:p w14:paraId="7E96C297" w14:textId="77777777" w:rsidR="00E831AB" w:rsidRPr="00725025" w:rsidRDefault="00E831AB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</w:tr>
      <w:tr w:rsidR="00725025" w:rsidRPr="00725025" w14:paraId="257A6DC5" w14:textId="77777777" w:rsidTr="00E17A24">
        <w:tc>
          <w:tcPr>
            <w:tcW w:w="2500" w:type="pct"/>
          </w:tcPr>
          <w:p w14:paraId="328CE89B" w14:textId="06C57F33" w:rsidR="00E831AB" w:rsidRPr="00725025" w:rsidRDefault="00C3117D" w:rsidP="00575145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Divulgação</w:t>
            </w:r>
          </w:p>
        </w:tc>
        <w:tc>
          <w:tcPr>
            <w:tcW w:w="1250" w:type="pct"/>
          </w:tcPr>
          <w:p w14:paraId="62C45075" w14:textId="77777777" w:rsidR="00E831AB" w:rsidRPr="00725025" w:rsidRDefault="00E831AB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250" w:type="pct"/>
          </w:tcPr>
          <w:p w14:paraId="204F83A7" w14:textId="77777777" w:rsidR="00E831AB" w:rsidRPr="00725025" w:rsidRDefault="00E831AB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</w:tr>
      <w:tr w:rsidR="00725025" w:rsidRPr="00725025" w14:paraId="02F7CFDE" w14:textId="77777777" w:rsidTr="00E17A24">
        <w:tc>
          <w:tcPr>
            <w:tcW w:w="2500" w:type="pct"/>
          </w:tcPr>
          <w:p w14:paraId="64D1D8B5" w14:textId="77777777" w:rsidR="00E831AB" w:rsidRPr="00725025" w:rsidRDefault="00E831AB" w:rsidP="00575145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Outros</w:t>
            </w:r>
          </w:p>
        </w:tc>
        <w:tc>
          <w:tcPr>
            <w:tcW w:w="1250" w:type="pct"/>
          </w:tcPr>
          <w:p w14:paraId="61739628" w14:textId="77777777" w:rsidR="00E831AB" w:rsidRPr="00725025" w:rsidRDefault="00E831AB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250" w:type="pct"/>
          </w:tcPr>
          <w:p w14:paraId="2A5466C8" w14:textId="77777777" w:rsidR="00E831AB" w:rsidRPr="00725025" w:rsidRDefault="00E831AB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</w:tr>
      <w:tr w:rsidR="00E831AB" w:rsidRPr="00725025" w14:paraId="435D63C3" w14:textId="77777777" w:rsidTr="00E17A24">
        <w:tc>
          <w:tcPr>
            <w:tcW w:w="2500" w:type="pct"/>
          </w:tcPr>
          <w:p w14:paraId="77EE1684" w14:textId="77777777" w:rsidR="00E831AB" w:rsidRPr="00725025" w:rsidRDefault="00E831AB" w:rsidP="00575145">
            <w:pPr>
              <w:pStyle w:val="BNDES"/>
              <w:widowControl w:val="0"/>
              <w:jc w:val="righ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 xml:space="preserve">Total </w:t>
            </w:r>
          </w:p>
        </w:tc>
        <w:tc>
          <w:tcPr>
            <w:tcW w:w="1250" w:type="pct"/>
          </w:tcPr>
          <w:p w14:paraId="03E2BFDE" w14:textId="77777777" w:rsidR="00E831AB" w:rsidRPr="00725025" w:rsidRDefault="00E831AB" w:rsidP="00575145">
            <w:pPr>
              <w:pStyle w:val="BNDES"/>
              <w:widowControl w:val="0"/>
              <w:spacing w:after="60"/>
              <w:jc w:val="center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100%</w:t>
            </w:r>
          </w:p>
        </w:tc>
        <w:tc>
          <w:tcPr>
            <w:tcW w:w="1250" w:type="pct"/>
          </w:tcPr>
          <w:p w14:paraId="2CE76012" w14:textId="77777777" w:rsidR="00E831AB" w:rsidRPr="00725025" w:rsidRDefault="00E831AB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</w:tr>
    </w:tbl>
    <w:p w14:paraId="586F8A00" w14:textId="77777777" w:rsidR="00841203" w:rsidRPr="00725025" w:rsidRDefault="00841203" w:rsidP="00575145">
      <w:pPr>
        <w:pStyle w:val="Ttulo1"/>
        <w:keepNext w:val="0"/>
        <w:keepLines w:val="0"/>
        <w:widowControl w:val="0"/>
        <w:spacing w:before="120" w:after="0"/>
        <w:rPr>
          <w:rFonts w:ascii="Verdana" w:hAnsi="Verdana"/>
          <w:color w:val="auto"/>
          <w:sz w:val="24"/>
          <w:szCs w:val="24"/>
        </w:rPr>
      </w:pPr>
    </w:p>
    <w:p w14:paraId="70C905C8" w14:textId="01028330" w:rsidR="00AB0EE7" w:rsidRPr="00725025" w:rsidRDefault="00AB0EE7" w:rsidP="00575145">
      <w:pPr>
        <w:pStyle w:val="Ttulo1"/>
        <w:keepNext w:val="0"/>
        <w:keepLines w:val="0"/>
        <w:widowControl w:val="0"/>
        <w:spacing w:before="120" w:after="0"/>
        <w:rPr>
          <w:rFonts w:ascii="Verdana" w:hAnsi="Verdana"/>
          <w:color w:val="auto"/>
          <w:sz w:val="24"/>
          <w:szCs w:val="24"/>
        </w:rPr>
      </w:pPr>
      <w:r w:rsidRPr="00725025">
        <w:rPr>
          <w:rFonts w:ascii="Verdana" w:hAnsi="Verdana"/>
          <w:color w:val="auto"/>
          <w:sz w:val="24"/>
          <w:szCs w:val="24"/>
        </w:rPr>
        <w:t>Contrapartidas</w:t>
      </w:r>
    </w:p>
    <w:p w14:paraId="6AEFB09B" w14:textId="5C5DECB5" w:rsidR="00AB0EE7" w:rsidRPr="00725025" w:rsidRDefault="006F0D89" w:rsidP="00575145">
      <w:pPr>
        <w:pStyle w:val="Ttulo1"/>
        <w:keepNext w:val="0"/>
        <w:keepLines w:val="0"/>
        <w:widowControl w:val="0"/>
        <w:rPr>
          <w:rFonts w:ascii="Verdana" w:eastAsiaTheme="minorEastAsia" w:hAnsi="Verdana" w:cstheme="minorBidi"/>
          <w:b w:val="0"/>
          <w:color w:val="auto"/>
          <w:sz w:val="16"/>
          <w:szCs w:val="16"/>
        </w:rPr>
      </w:pPr>
      <w:r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Marque um X </w:t>
      </w:r>
      <w:r w:rsidR="006F5AD5"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e detalhe </w:t>
      </w:r>
      <w:r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>as c</w:t>
      </w:r>
      <w:r w:rsidR="00AB0EE7"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ontrapartidas de comunicação </w:t>
      </w:r>
      <w:r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>oferecidas</w:t>
      </w:r>
      <w:r w:rsidR="00AB0EE7"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 ao </w:t>
      </w:r>
      <w:r w:rsidR="00D32702"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>Crea-RS</w:t>
      </w:r>
      <w:r w:rsidR="00AB0EE7"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 </w:t>
      </w:r>
    </w:p>
    <w:tbl>
      <w:tblPr>
        <w:tblStyle w:val="Tabelacomgrade1"/>
        <w:tblpPr w:leftFromText="141" w:rightFromText="141" w:vertAnchor="text" w:tblpY="250"/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"/>
        <w:gridCol w:w="1660"/>
        <w:gridCol w:w="1011"/>
        <w:gridCol w:w="2269"/>
        <w:gridCol w:w="1559"/>
        <w:gridCol w:w="2973"/>
      </w:tblGrid>
      <w:tr w:rsidR="00725025" w:rsidRPr="00725025" w14:paraId="77FE2C37" w14:textId="77777777" w:rsidTr="00725025">
        <w:tc>
          <w:tcPr>
            <w:tcW w:w="224" w:type="pct"/>
            <w:vMerge w:val="restart"/>
            <w:shd w:val="clear" w:color="auto" w:fill="auto"/>
            <w:vAlign w:val="center"/>
          </w:tcPr>
          <w:p w14:paraId="08571A55" w14:textId="77777777" w:rsidR="003C1246" w:rsidRPr="00725025" w:rsidRDefault="003C1246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bookmarkStart w:id="0" w:name="_Hlk56091326"/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A</w:t>
            </w:r>
          </w:p>
        </w:tc>
        <w:tc>
          <w:tcPr>
            <w:tcW w:w="4776" w:type="pct"/>
            <w:gridSpan w:val="5"/>
            <w:shd w:val="clear" w:color="auto" w:fill="auto"/>
            <w:vAlign w:val="center"/>
          </w:tcPr>
          <w:p w14:paraId="1099D146" w14:textId="764EBF98" w:rsidR="003C1246" w:rsidRPr="00725025" w:rsidRDefault="003C1246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Tipo de Contrapartida:  Imagem-inserção da logomarca</w:t>
            </w:r>
            <w:r w:rsidR="00823F58"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 xml:space="preserve"> e citação ou menção do </w:t>
            </w:r>
            <w:r w:rsidR="00D32702" w:rsidRPr="00725025">
              <w:rPr>
                <w:rFonts w:ascii="Verdana" w:hAnsi="Verdana"/>
                <w:sz w:val="14"/>
                <w:szCs w:val="14"/>
              </w:rPr>
              <w:t xml:space="preserve"> </w:t>
            </w:r>
            <w:r w:rsidR="00D32702"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Crea-RS</w:t>
            </w:r>
            <w:r w:rsidR="00D32702" w:rsidRPr="00725025">
              <w:rPr>
                <w:rFonts w:ascii="Verdana" w:hAnsi="Verdana"/>
                <w:sz w:val="14"/>
                <w:szCs w:val="14"/>
              </w:rPr>
              <w:t xml:space="preserve"> </w:t>
            </w:r>
            <w:r w:rsidR="00823F58"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como Patrocinador</w:t>
            </w:r>
          </w:p>
        </w:tc>
      </w:tr>
      <w:tr w:rsidR="00725025" w:rsidRPr="00725025" w14:paraId="3C89C9C7" w14:textId="77777777" w:rsidTr="00C3117D">
        <w:tc>
          <w:tcPr>
            <w:tcW w:w="224" w:type="pct"/>
            <w:vMerge/>
            <w:shd w:val="clear" w:color="auto" w:fill="auto"/>
            <w:vAlign w:val="center"/>
          </w:tcPr>
          <w:p w14:paraId="6CF32640" w14:textId="77777777" w:rsidR="001C53F6" w:rsidRPr="00725025" w:rsidRDefault="001C53F6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</w:p>
        </w:tc>
        <w:tc>
          <w:tcPr>
            <w:tcW w:w="837" w:type="pct"/>
            <w:shd w:val="clear" w:color="auto" w:fill="auto"/>
            <w:vAlign w:val="center"/>
          </w:tcPr>
          <w:p w14:paraId="470F5139" w14:textId="77777777" w:rsidR="001C53F6" w:rsidRPr="00725025" w:rsidRDefault="001C53F6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 xml:space="preserve">Elemento de mídia 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31ABC7CE" w14:textId="77777777" w:rsidR="001C53F6" w:rsidRPr="00725025" w:rsidRDefault="004F5654" w:rsidP="00001757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Marque</w:t>
            </w:r>
          </w:p>
          <w:p w14:paraId="261D0A58" w14:textId="77777777" w:rsidR="004F5654" w:rsidRPr="00725025" w:rsidRDefault="004F5654" w:rsidP="00001757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X</w:t>
            </w:r>
          </w:p>
        </w:tc>
        <w:tc>
          <w:tcPr>
            <w:tcW w:w="1144" w:type="pct"/>
            <w:shd w:val="clear" w:color="auto" w:fill="auto"/>
            <w:vAlign w:val="center"/>
          </w:tcPr>
          <w:p w14:paraId="4322AA02" w14:textId="77777777" w:rsidR="001C53F6" w:rsidRPr="00725025" w:rsidRDefault="001C53F6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Item</w:t>
            </w:r>
          </w:p>
        </w:tc>
        <w:tc>
          <w:tcPr>
            <w:tcW w:w="786" w:type="pct"/>
            <w:shd w:val="clear" w:color="auto" w:fill="auto"/>
            <w:vAlign w:val="center"/>
          </w:tcPr>
          <w:p w14:paraId="23E0F8FA" w14:textId="77777777" w:rsidR="001C53F6" w:rsidRPr="00725025" w:rsidRDefault="001C53F6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Detalhamento</w:t>
            </w:r>
          </w:p>
        </w:tc>
        <w:tc>
          <w:tcPr>
            <w:tcW w:w="1499" w:type="pct"/>
            <w:shd w:val="clear" w:color="auto" w:fill="auto"/>
            <w:vAlign w:val="center"/>
          </w:tcPr>
          <w:p w14:paraId="08BC5807" w14:textId="77777777" w:rsidR="001C53F6" w:rsidRPr="00725025" w:rsidRDefault="004F5654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Forma de c</w:t>
            </w:r>
            <w:r w:rsidR="001C53F6"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omprovação</w:t>
            </w:r>
          </w:p>
        </w:tc>
      </w:tr>
      <w:tr w:rsidR="008F505C" w:rsidRPr="00725025" w14:paraId="1E08E7BE" w14:textId="77777777" w:rsidTr="00C3117D">
        <w:trPr>
          <w:trHeight w:val="860"/>
        </w:trPr>
        <w:tc>
          <w:tcPr>
            <w:tcW w:w="224" w:type="pct"/>
            <w:vMerge w:val="restart"/>
            <w:shd w:val="clear" w:color="auto" w:fill="auto"/>
            <w:vAlign w:val="center"/>
          </w:tcPr>
          <w:p w14:paraId="0D0EAAD7" w14:textId="77777777" w:rsidR="008F505C" w:rsidRPr="00725025" w:rsidRDefault="008F505C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1</w:t>
            </w:r>
          </w:p>
        </w:tc>
        <w:tc>
          <w:tcPr>
            <w:tcW w:w="837" w:type="pct"/>
            <w:vMerge w:val="restart"/>
            <w:shd w:val="clear" w:color="auto" w:fill="auto"/>
            <w:vAlign w:val="center"/>
          </w:tcPr>
          <w:p w14:paraId="06BCC1E4" w14:textId="260AB9FF" w:rsidR="008F505C" w:rsidRPr="00725025" w:rsidRDefault="00C3117D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Publicação patrocinada</w:t>
            </w:r>
          </w:p>
        </w:tc>
        <w:tc>
          <w:tcPr>
            <w:tcW w:w="510" w:type="pct"/>
            <w:vAlign w:val="center"/>
          </w:tcPr>
          <w:p w14:paraId="1266FBC2" w14:textId="77777777" w:rsidR="008F505C" w:rsidRPr="00725025" w:rsidRDefault="008F505C" w:rsidP="00001757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13D4F03C" w14:textId="10FEC39E" w:rsidR="008F505C" w:rsidRPr="00725025" w:rsidRDefault="00C3117D" w:rsidP="00C3117D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>
              <w:rPr>
                <w:rFonts w:ascii="Verdana" w:hAnsi="Verdana" w:cs="Times New Roman"/>
                <w:sz w:val="14"/>
                <w:szCs w:val="14"/>
              </w:rPr>
              <w:t>Inserção da logomarca do Crea-RS na capa da publicação</w:t>
            </w:r>
          </w:p>
        </w:tc>
        <w:tc>
          <w:tcPr>
            <w:tcW w:w="786" w:type="pct"/>
            <w:shd w:val="clear" w:color="auto" w:fill="auto"/>
            <w:vAlign w:val="center"/>
          </w:tcPr>
          <w:p w14:paraId="6B10EE75" w14:textId="049B2FCC" w:rsidR="008F505C" w:rsidRPr="00725025" w:rsidRDefault="008F505C" w:rsidP="00001757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</w:p>
        </w:tc>
        <w:tc>
          <w:tcPr>
            <w:tcW w:w="1499" w:type="pct"/>
            <w:vAlign w:val="center"/>
          </w:tcPr>
          <w:p w14:paraId="0398F558" w14:textId="40F5F90B" w:rsidR="008F505C" w:rsidRPr="00725025" w:rsidRDefault="008F505C" w:rsidP="00C3117D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A</w:t>
            </w:r>
            <w:r w:rsidR="00C3117D">
              <w:rPr>
                <w:rFonts w:ascii="Verdana" w:hAnsi="Verdana" w:cs="Times New Roman"/>
                <w:sz w:val="14"/>
                <w:szCs w:val="14"/>
              </w:rPr>
              <w:t>rquivo digital de fotos do item. O envio do layout não serve como comprovante.</w:t>
            </w:r>
          </w:p>
        </w:tc>
      </w:tr>
      <w:tr w:rsidR="008F505C" w:rsidRPr="00725025" w14:paraId="03065399" w14:textId="77777777" w:rsidTr="00C3117D">
        <w:trPr>
          <w:trHeight w:val="563"/>
        </w:trPr>
        <w:tc>
          <w:tcPr>
            <w:tcW w:w="224" w:type="pct"/>
            <w:vMerge/>
            <w:shd w:val="clear" w:color="auto" w:fill="auto"/>
            <w:vAlign w:val="center"/>
          </w:tcPr>
          <w:p w14:paraId="3DFE179F" w14:textId="77777777" w:rsidR="008F505C" w:rsidRPr="00725025" w:rsidRDefault="008F505C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14:paraId="57DD126A" w14:textId="77777777" w:rsidR="008F505C" w:rsidRPr="00725025" w:rsidRDefault="008F505C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510" w:type="pct"/>
            <w:vAlign w:val="center"/>
          </w:tcPr>
          <w:p w14:paraId="57185CAD" w14:textId="77777777" w:rsidR="008F505C" w:rsidRPr="00725025" w:rsidRDefault="008F505C" w:rsidP="00001757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5CA82F77" w14:textId="6CD4478E" w:rsidR="008F505C" w:rsidRPr="00725025" w:rsidRDefault="00C3117D" w:rsidP="00001757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>
              <w:rPr>
                <w:rFonts w:ascii="Verdana" w:hAnsi="Verdana" w:cs="Times New Roman"/>
                <w:sz w:val="14"/>
                <w:szCs w:val="14"/>
              </w:rPr>
              <w:t xml:space="preserve">Inserção da logomarca do Crea-RS na </w:t>
            </w:r>
            <w:r>
              <w:rPr>
                <w:rFonts w:ascii="Verdana" w:hAnsi="Verdana" w:cs="Times New Roman"/>
                <w:sz w:val="14"/>
                <w:szCs w:val="14"/>
              </w:rPr>
              <w:t>contra</w:t>
            </w:r>
            <w:r>
              <w:rPr>
                <w:rFonts w:ascii="Verdana" w:hAnsi="Verdana" w:cs="Times New Roman"/>
                <w:sz w:val="14"/>
                <w:szCs w:val="14"/>
              </w:rPr>
              <w:t>capa da publicação</w:t>
            </w:r>
            <w:r>
              <w:rPr>
                <w:rFonts w:ascii="Verdana" w:hAnsi="Verdana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786" w:type="pct"/>
            <w:shd w:val="clear" w:color="auto" w:fill="auto"/>
            <w:vAlign w:val="center"/>
          </w:tcPr>
          <w:p w14:paraId="7ECC7FC2" w14:textId="14D767BF" w:rsidR="008F505C" w:rsidRPr="00725025" w:rsidRDefault="008F505C" w:rsidP="00001757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</w:p>
        </w:tc>
        <w:tc>
          <w:tcPr>
            <w:tcW w:w="1499" w:type="pct"/>
          </w:tcPr>
          <w:p w14:paraId="064E4053" w14:textId="7B52724E" w:rsidR="008F505C" w:rsidRPr="00725025" w:rsidRDefault="00C3117D" w:rsidP="00001757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A</w:t>
            </w:r>
            <w:r>
              <w:rPr>
                <w:rFonts w:ascii="Verdana" w:hAnsi="Verdana" w:cs="Times New Roman"/>
                <w:sz w:val="14"/>
                <w:szCs w:val="14"/>
              </w:rPr>
              <w:t>rquivo digital de fotos do item. O envio do layout não serve como comprovante.</w:t>
            </w:r>
          </w:p>
        </w:tc>
      </w:tr>
      <w:tr w:rsidR="008F505C" w:rsidRPr="00725025" w14:paraId="52084896" w14:textId="77777777" w:rsidTr="00C3117D">
        <w:trPr>
          <w:trHeight w:val="1146"/>
        </w:trPr>
        <w:tc>
          <w:tcPr>
            <w:tcW w:w="224" w:type="pct"/>
            <w:vMerge w:val="restart"/>
            <w:shd w:val="clear" w:color="auto" w:fill="auto"/>
            <w:vAlign w:val="center"/>
          </w:tcPr>
          <w:p w14:paraId="523A4F64" w14:textId="77777777" w:rsidR="008F505C" w:rsidRPr="00725025" w:rsidRDefault="008F505C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2</w:t>
            </w:r>
          </w:p>
        </w:tc>
        <w:tc>
          <w:tcPr>
            <w:tcW w:w="837" w:type="pct"/>
            <w:vMerge w:val="restart"/>
            <w:shd w:val="clear" w:color="auto" w:fill="auto"/>
            <w:vAlign w:val="center"/>
          </w:tcPr>
          <w:p w14:paraId="22047EFB" w14:textId="3A40539A" w:rsidR="008F505C" w:rsidRPr="00725025" w:rsidRDefault="008F505C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Peças </w:t>
            </w:r>
            <w:r w:rsidR="00C3117D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eletrônicas de divulgação</w:t>
            </w:r>
          </w:p>
        </w:tc>
        <w:tc>
          <w:tcPr>
            <w:tcW w:w="510" w:type="pct"/>
            <w:vAlign w:val="center"/>
          </w:tcPr>
          <w:p w14:paraId="218819E2" w14:textId="77777777" w:rsidR="008F505C" w:rsidRPr="00725025" w:rsidRDefault="008F505C" w:rsidP="00001757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7D55BD80" w14:textId="14088324" w:rsidR="008F505C" w:rsidRPr="00725025" w:rsidRDefault="00C3117D" w:rsidP="00C3117D">
            <w:pPr>
              <w:widowControl w:val="0"/>
              <w:rPr>
                <w:rFonts w:ascii="Verdana" w:hAnsi="Verdana" w:cs="Times New Roman"/>
                <w:strike/>
                <w:sz w:val="14"/>
                <w:szCs w:val="14"/>
              </w:rPr>
            </w:pPr>
            <w:r>
              <w:rPr>
                <w:rFonts w:ascii="Verdana" w:hAnsi="Verdana" w:cs="Times New Roman"/>
                <w:spacing w:val="-5"/>
                <w:sz w:val="14"/>
                <w:szCs w:val="14"/>
              </w:rPr>
              <w:t>E-mail marketing</w:t>
            </w:r>
          </w:p>
        </w:tc>
        <w:tc>
          <w:tcPr>
            <w:tcW w:w="786" w:type="pct"/>
            <w:shd w:val="clear" w:color="auto" w:fill="auto"/>
            <w:vAlign w:val="center"/>
          </w:tcPr>
          <w:p w14:paraId="76A62D9E" w14:textId="211361AC" w:rsidR="008F505C" w:rsidRPr="00725025" w:rsidRDefault="00C3117D" w:rsidP="00001757">
            <w:pPr>
              <w:widowControl w:val="0"/>
              <w:rPr>
                <w:rFonts w:ascii="Verdana" w:hAnsi="Verdana" w:cs="Times New Roman"/>
                <w:strike/>
                <w:sz w:val="14"/>
                <w:szCs w:val="14"/>
              </w:rPr>
            </w:pPr>
            <w:r>
              <w:rPr>
                <w:rFonts w:ascii="Verdana" w:hAnsi="Verdana" w:cs="Times New Roman"/>
                <w:sz w:val="14"/>
                <w:szCs w:val="14"/>
              </w:rPr>
              <w:t xml:space="preserve">Quant: Público para quem será anunciado: </w:t>
            </w:r>
          </w:p>
        </w:tc>
        <w:tc>
          <w:tcPr>
            <w:tcW w:w="1499" w:type="pct"/>
            <w:vAlign w:val="center"/>
          </w:tcPr>
          <w:p w14:paraId="464F9746" w14:textId="77777777" w:rsidR="00C3117D" w:rsidRDefault="008F505C" w:rsidP="00001757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 xml:space="preserve">Arquivo digital </w:t>
            </w:r>
            <w:r w:rsidR="00C3117D">
              <w:rPr>
                <w:rFonts w:ascii="Verdana" w:hAnsi="Verdana" w:cs="Times New Roman"/>
                <w:sz w:val="14"/>
                <w:szCs w:val="14"/>
              </w:rPr>
              <w:t>(</w:t>
            </w:r>
            <w:proofErr w:type="spellStart"/>
            <w:r w:rsidR="00C3117D">
              <w:rPr>
                <w:rFonts w:ascii="Verdana" w:hAnsi="Verdana" w:cs="Times New Roman"/>
                <w:sz w:val="14"/>
                <w:szCs w:val="14"/>
              </w:rPr>
              <w:t>print</w:t>
            </w:r>
            <w:proofErr w:type="spellEnd"/>
            <w:r w:rsidR="00C3117D">
              <w:rPr>
                <w:rFonts w:ascii="Verdana" w:hAnsi="Verdana" w:cs="Times New Roman"/>
                <w:sz w:val="14"/>
                <w:szCs w:val="14"/>
              </w:rPr>
              <w:t xml:space="preserve"> </w:t>
            </w:r>
            <w:proofErr w:type="spellStart"/>
            <w:r w:rsidR="00C3117D">
              <w:rPr>
                <w:rFonts w:ascii="Verdana" w:hAnsi="Verdana" w:cs="Times New Roman"/>
                <w:sz w:val="14"/>
                <w:szCs w:val="14"/>
              </w:rPr>
              <w:t>screen</w:t>
            </w:r>
            <w:proofErr w:type="spellEnd"/>
            <w:r w:rsidR="00C3117D">
              <w:rPr>
                <w:rFonts w:ascii="Verdana" w:hAnsi="Verdana" w:cs="Times New Roman"/>
                <w:sz w:val="14"/>
                <w:szCs w:val="14"/>
              </w:rPr>
              <w:t xml:space="preserve">) da lista de e-mail enviado e do item com a exposição da marca do Crea-RS entre os patrocinadores. </w:t>
            </w:r>
          </w:p>
          <w:p w14:paraId="6030FA89" w14:textId="4171F414" w:rsidR="008F505C" w:rsidRPr="00725025" w:rsidRDefault="00C3117D" w:rsidP="00C3117D">
            <w:pPr>
              <w:widowControl w:val="0"/>
              <w:rPr>
                <w:rFonts w:ascii="Verdana" w:hAnsi="Verdana" w:cs="Times New Roman"/>
                <w:strike/>
                <w:sz w:val="14"/>
                <w:szCs w:val="14"/>
              </w:rPr>
            </w:pPr>
            <w:r>
              <w:rPr>
                <w:rFonts w:ascii="Verdana" w:hAnsi="Verdana" w:cs="Times New Roman"/>
                <w:sz w:val="14"/>
                <w:szCs w:val="14"/>
              </w:rPr>
              <w:t>O envio do layout não serve como comprovante.</w:t>
            </w:r>
          </w:p>
        </w:tc>
      </w:tr>
      <w:tr w:rsidR="008F505C" w:rsidRPr="00725025" w14:paraId="70650470" w14:textId="77777777" w:rsidTr="00C3117D">
        <w:trPr>
          <w:trHeight w:val="1146"/>
        </w:trPr>
        <w:tc>
          <w:tcPr>
            <w:tcW w:w="224" w:type="pct"/>
            <w:vMerge/>
            <w:shd w:val="clear" w:color="auto" w:fill="auto"/>
            <w:vAlign w:val="center"/>
          </w:tcPr>
          <w:p w14:paraId="55A6453E" w14:textId="766B2105" w:rsidR="008F505C" w:rsidRPr="00725025" w:rsidRDefault="008F505C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14:paraId="66BB434C" w14:textId="77777777" w:rsidR="008F505C" w:rsidRPr="00725025" w:rsidRDefault="008F505C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510" w:type="pct"/>
            <w:vAlign w:val="center"/>
          </w:tcPr>
          <w:p w14:paraId="3911AA67" w14:textId="77777777" w:rsidR="008F505C" w:rsidRPr="00725025" w:rsidRDefault="008F505C" w:rsidP="00001757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75C30B8E" w14:textId="1B3018EA" w:rsidR="008F505C" w:rsidRPr="00725025" w:rsidRDefault="00C3117D" w:rsidP="00001757">
            <w:pPr>
              <w:widowControl w:val="0"/>
              <w:rPr>
                <w:rFonts w:ascii="Verdana" w:hAnsi="Verdana" w:cs="Times New Roman"/>
                <w:spacing w:val="-5"/>
                <w:sz w:val="14"/>
                <w:szCs w:val="14"/>
              </w:rPr>
            </w:pPr>
            <w:r>
              <w:rPr>
                <w:rFonts w:ascii="Verdana" w:hAnsi="Verdana" w:cs="Times New Roman"/>
                <w:sz w:val="14"/>
                <w:szCs w:val="14"/>
              </w:rPr>
              <w:t>Divulgação no site da entidade</w:t>
            </w:r>
          </w:p>
        </w:tc>
        <w:tc>
          <w:tcPr>
            <w:tcW w:w="786" w:type="pct"/>
            <w:shd w:val="clear" w:color="auto" w:fill="auto"/>
            <w:vAlign w:val="center"/>
          </w:tcPr>
          <w:p w14:paraId="569F3421" w14:textId="004567E6" w:rsidR="008F505C" w:rsidRPr="00725025" w:rsidRDefault="00C3117D" w:rsidP="008F505C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>
              <w:rPr>
                <w:rFonts w:ascii="Verdana" w:hAnsi="Verdana" w:cs="Times New Roman"/>
                <w:sz w:val="14"/>
                <w:szCs w:val="14"/>
              </w:rPr>
              <w:t>Site:</w:t>
            </w:r>
          </w:p>
        </w:tc>
        <w:tc>
          <w:tcPr>
            <w:tcW w:w="1499" w:type="pct"/>
            <w:vAlign w:val="center"/>
          </w:tcPr>
          <w:p w14:paraId="349FC568" w14:textId="768A368A" w:rsidR="008F505C" w:rsidRPr="00725025" w:rsidRDefault="00C16D6E" w:rsidP="00C16D6E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>
              <w:rPr>
                <w:rFonts w:ascii="Verdana" w:hAnsi="Verdana" w:cs="Times New Roman"/>
                <w:sz w:val="14"/>
                <w:szCs w:val="14"/>
              </w:rPr>
              <w:t xml:space="preserve">Endereço da página com a exposição da marca do Crea-RS entre os patrocinadores. </w:t>
            </w:r>
            <w:proofErr w:type="gramStart"/>
            <w:r>
              <w:rPr>
                <w:rFonts w:ascii="Verdana" w:hAnsi="Verdana" w:cs="Times New Roman"/>
                <w:sz w:val="14"/>
                <w:szCs w:val="14"/>
              </w:rPr>
              <w:t>Nº  de</w:t>
            </w:r>
            <w:proofErr w:type="gramEnd"/>
            <w:r>
              <w:rPr>
                <w:rFonts w:ascii="Verdana" w:hAnsi="Verdana" w:cs="Times New Roman"/>
                <w:sz w:val="14"/>
                <w:szCs w:val="14"/>
              </w:rPr>
              <w:t xml:space="preserve"> acessos ao site.</w:t>
            </w:r>
          </w:p>
        </w:tc>
      </w:tr>
      <w:tr w:rsidR="008F505C" w:rsidRPr="00725025" w14:paraId="2275AB16" w14:textId="77777777" w:rsidTr="00C3117D">
        <w:trPr>
          <w:trHeight w:val="755"/>
        </w:trPr>
        <w:tc>
          <w:tcPr>
            <w:tcW w:w="224" w:type="pct"/>
            <w:shd w:val="clear" w:color="auto" w:fill="auto"/>
            <w:vAlign w:val="center"/>
          </w:tcPr>
          <w:p w14:paraId="0EA3E9F2" w14:textId="31B1EED4" w:rsidR="008F505C" w:rsidRPr="00725025" w:rsidRDefault="008F505C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lastRenderedPageBreak/>
              <w:t>3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4152962C" w14:textId="7BADDB47" w:rsidR="008F505C" w:rsidRPr="00725025" w:rsidRDefault="00C16D6E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Divulgação em redes sociais</w:t>
            </w:r>
          </w:p>
        </w:tc>
        <w:tc>
          <w:tcPr>
            <w:tcW w:w="510" w:type="pct"/>
            <w:vAlign w:val="center"/>
          </w:tcPr>
          <w:p w14:paraId="1857E4BD" w14:textId="77777777" w:rsidR="008F505C" w:rsidRPr="00725025" w:rsidRDefault="008F505C" w:rsidP="00001757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7EEED676" w14:textId="079DEE53" w:rsidR="008F505C" w:rsidRPr="00725025" w:rsidRDefault="00C16D6E" w:rsidP="00C16D6E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bookmarkStart w:id="1" w:name="_Hlk34839921"/>
            <w:r>
              <w:rPr>
                <w:rFonts w:ascii="Verdana" w:hAnsi="Verdana" w:cs="Times New Roman"/>
                <w:spacing w:val="-5"/>
                <w:sz w:val="14"/>
                <w:szCs w:val="14"/>
              </w:rPr>
              <w:t>Postagens</w:t>
            </w:r>
            <w:bookmarkEnd w:id="1"/>
          </w:p>
        </w:tc>
        <w:tc>
          <w:tcPr>
            <w:tcW w:w="786" w:type="pct"/>
            <w:shd w:val="clear" w:color="auto" w:fill="auto"/>
            <w:vAlign w:val="center"/>
          </w:tcPr>
          <w:p w14:paraId="50E4A1D9" w14:textId="77777777" w:rsidR="008F505C" w:rsidRDefault="00C16D6E" w:rsidP="00001757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>
              <w:rPr>
                <w:rFonts w:ascii="Verdana" w:hAnsi="Verdana" w:cs="Times New Roman"/>
                <w:sz w:val="14"/>
                <w:szCs w:val="14"/>
              </w:rPr>
              <w:t xml:space="preserve">Nome da rede social: </w:t>
            </w:r>
          </w:p>
          <w:p w14:paraId="2A0C64CA" w14:textId="2345CF0C" w:rsidR="00C16D6E" w:rsidRPr="00725025" w:rsidRDefault="00C16D6E" w:rsidP="00001757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>
              <w:rPr>
                <w:rFonts w:ascii="Verdana" w:hAnsi="Verdana" w:cs="Times New Roman"/>
                <w:sz w:val="14"/>
                <w:szCs w:val="14"/>
              </w:rPr>
              <w:t xml:space="preserve">Nº de postagens </w:t>
            </w:r>
          </w:p>
        </w:tc>
        <w:tc>
          <w:tcPr>
            <w:tcW w:w="1499" w:type="pct"/>
            <w:vAlign w:val="center"/>
          </w:tcPr>
          <w:p w14:paraId="460CA976" w14:textId="7EFCBDBB" w:rsidR="00C16D6E" w:rsidRDefault="008F505C" w:rsidP="00D32702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bookmarkStart w:id="2" w:name="_Hlk34839974"/>
            <w:r w:rsidRPr="00725025">
              <w:rPr>
                <w:rFonts w:ascii="Verdana" w:hAnsi="Verdana" w:cs="Times New Roman"/>
                <w:sz w:val="14"/>
                <w:szCs w:val="14"/>
              </w:rPr>
              <w:t>Arquivo digital (</w:t>
            </w:r>
            <w:proofErr w:type="spellStart"/>
            <w:r w:rsidRPr="00725025">
              <w:rPr>
                <w:rFonts w:ascii="Verdana" w:hAnsi="Verdana" w:cs="Times New Roman"/>
                <w:i/>
                <w:iCs/>
                <w:sz w:val="14"/>
                <w:szCs w:val="14"/>
              </w:rPr>
              <w:t>print</w:t>
            </w:r>
            <w:proofErr w:type="spellEnd"/>
            <w:r w:rsidRPr="00725025">
              <w:rPr>
                <w:rFonts w:ascii="Verdana" w:hAnsi="Verdana" w:cs="Times New Roman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725025">
              <w:rPr>
                <w:rFonts w:ascii="Verdana" w:hAnsi="Verdana" w:cs="Times New Roman"/>
                <w:i/>
                <w:iCs/>
                <w:sz w:val="14"/>
                <w:szCs w:val="14"/>
              </w:rPr>
              <w:t>screen</w:t>
            </w:r>
            <w:proofErr w:type="spellEnd"/>
            <w:r w:rsidRPr="00725025">
              <w:rPr>
                <w:rFonts w:ascii="Verdana" w:hAnsi="Verdana" w:cs="Times New Roman"/>
                <w:sz w:val="14"/>
                <w:szCs w:val="14"/>
              </w:rPr>
              <w:t xml:space="preserve">) </w:t>
            </w:r>
            <w:r w:rsidR="00C16D6E">
              <w:rPr>
                <w:rFonts w:ascii="Verdana" w:hAnsi="Verdana" w:cs="Times New Roman"/>
                <w:sz w:val="14"/>
                <w:szCs w:val="14"/>
              </w:rPr>
              <w:t>de cada item contendo a marca do Crea-RS e o número de curtidas.</w:t>
            </w:r>
          </w:p>
          <w:p w14:paraId="4107B5E1" w14:textId="77777777" w:rsidR="00C16D6E" w:rsidRDefault="00C16D6E" w:rsidP="00D32702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</w:p>
          <w:p w14:paraId="38835C38" w14:textId="33328A31" w:rsidR="008F505C" w:rsidRPr="00725025" w:rsidRDefault="00C16D6E" w:rsidP="00C16D6E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>
              <w:rPr>
                <w:rFonts w:ascii="Verdana" w:hAnsi="Verdana" w:cs="Times New Roman"/>
                <w:sz w:val="14"/>
                <w:szCs w:val="14"/>
              </w:rPr>
              <w:t>O envio do layout não serve como comprovante.</w:t>
            </w:r>
            <w:bookmarkEnd w:id="2"/>
          </w:p>
        </w:tc>
      </w:tr>
      <w:tr w:rsidR="00034E88" w:rsidRPr="00725025" w14:paraId="51424B3A" w14:textId="77777777" w:rsidTr="00725025">
        <w:tc>
          <w:tcPr>
            <w:tcW w:w="224" w:type="pct"/>
            <w:vMerge w:val="restart"/>
            <w:shd w:val="clear" w:color="auto" w:fill="auto"/>
            <w:vAlign w:val="center"/>
          </w:tcPr>
          <w:p w14:paraId="3544FDC7" w14:textId="0E1CC296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B</w:t>
            </w:r>
          </w:p>
        </w:tc>
        <w:tc>
          <w:tcPr>
            <w:tcW w:w="4776" w:type="pct"/>
            <w:gridSpan w:val="5"/>
            <w:shd w:val="clear" w:color="auto" w:fill="auto"/>
            <w:vAlign w:val="center"/>
          </w:tcPr>
          <w:p w14:paraId="32C8827A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Tipo de Contrapartida: Negocial</w:t>
            </w:r>
          </w:p>
        </w:tc>
      </w:tr>
      <w:tr w:rsidR="00034E88" w:rsidRPr="00725025" w14:paraId="4E2DB6E2" w14:textId="77777777" w:rsidTr="00C3117D">
        <w:tc>
          <w:tcPr>
            <w:tcW w:w="224" w:type="pct"/>
            <w:vMerge/>
            <w:shd w:val="clear" w:color="auto" w:fill="auto"/>
            <w:vAlign w:val="center"/>
          </w:tcPr>
          <w:p w14:paraId="774CBFCA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</w:p>
        </w:tc>
        <w:tc>
          <w:tcPr>
            <w:tcW w:w="837" w:type="pct"/>
            <w:shd w:val="clear" w:color="auto" w:fill="auto"/>
            <w:vAlign w:val="center"/>
          </w:tcPr>
          <w:p w14:paraId="5666B2C6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Elemento de mídia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3CE542A7" w14:textId="77777777" w:rsidR="00034E88" w:rsidRPr="00725025" w:rsidRDefault="00034E88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Marque</w:t>
            </w:r>
          </w:p>
          <w:p w14:paraId="423AC9A6" w14:textId="77777777" w:rsidR="00034E88" w:rsidRPr="00725025" w:rsidRDefault="00034E88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X</w:t>
            </w:r>
          </w:p>
        </w:tc>
        <w:tc>
          <w:tcPr>
            <w:tcW w:w="1144" w:type="pct"/>
            <w:shd w:val="clear" w:color="auto" w:fill="auto"/>
            <w:vAlign w:val="center"/>
          </w:tcPr>
          <w:p w14:paraId="6456BBFF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Item</w:t>
            </w:r>
          </w:p>
        </w:tc>
        <w:tc>
          <w:tcPr>
            <w:tcW w:w="786" w:type="pct"/>
            <w:shd w:val="clear" w:color="auto" w:fill="auto"/>
            <w:vAlign w:val="center"/>
          </w:tcPr>
          <w:p w14:paraId="6E77058B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Descrição</w:t>
            </w:r>
          </w:p>
        </w:tc>
        <w:tc>
          <w:tcPr>
            <w:tcW w:w="1499" w:type="pct"/>
            <w:shd w:val="clear" w:color="auto" w:fill="auto"/>
            <w:vAlign w:val="center"/>
          </w:tcPr>
          <w:p w14:paraId="671C9284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Forma de comprovação</w:t>
            </w:r>
          </w:p>
        </w:tc>
      </w:tr>
      <w:tr w:rsidR="00034E88" w:rsidRPr="00725025" w14:paraId="348B668C" w14:textId="77777777" w:rsidTr="00C3117D">
        <w:trPr>
          <w:trHeight w:val="897"/>
        </w:trPr>
        <w:tc>
          <w:tcPr>
            <w:tcW w:w="224" w:type="pct"/>
            <w:shd w:val="clear" w:color="auto" w:fill="auto"/>
            <w:vAlign w:val="center"/>
          </w:tcPr>
          <w:p w14:paraId="778366CB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070B784E" w14:textId="7834FE4C" w:rsidR="00034E88" w:rsidRPr="00725025" w:rsidRDefault="008D6986" w:rsidP="008D6986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Cessão de exemplares da publicação patrocinada</w:t>
            </w:r>
          </w:p>
        </w:tc>
        <w:tc>
          <w:tcPr>
            <w:tcW w:w="510" w:type="pct"/>
            <w:vAlign w:val="center"/>
          </w:tcPr>
          <w:p w14:paraId="5E12F3DE" w14:textId="77777777" w:rsidR="00034E88" w:rsidRPr="00725025" w:rsidRDefault="00034E88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182279F2" w14:textId="781FC971" w:rsidR="00034E88" w:rsidRPr="00725025" w:rsidRDefault="008D6986" w:rsidP="008D6986">
            <w:pPr>
              <w:widowControl w:val="0"/>
              <w:rPr>
                <w:rFonts w:ascii="Verdana" w:hAnsi="Verdana" w:cs="Times New Roman"/>
                <w:dstrike/>
                <w:sz w:val="14"/>
                <w:szCs w:val="14"/>
              </w:rPr>
            </w:pPr>
            <w:r>
              <w:rPr>
                <w:rFonts w:ascii="Verdana" w:hAnsi="Verdana" w:cs="Times New Roman"/>
                <w:spacing w:val="-5"/>
                <w:sz w:val="14"/>
                <w:szCs w:val="14"/>
              </w:rPr>
              <w:t xml:space="preserve">Cessão de exemplares impressos </w:t>
            </w:r>
          </w:p>
        </w:tc>
        <w:tc>
          <w:tcPr>
            <w:tcW w:w="786" w:type="pct"/>
            <w:shd w:val="clear" w:color="auto" w:fill="auto"/>
            <w:vAlign w:val="center"/>
          </w:tcPr>
          <w:p w14:paraId="7DACFAC6" w14:textId="191F569D" w:rsidR="00034E88" w:rsidRPr="008D6986" w:rsidRDefault="008D6986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8D6986">
              <w:rPr>
                <w:rFonts w:ascii="Verdana" w:hAnsi="Verdana" w:cs="Times New Roman"/>
                <w:sz w:val="14"/>
                <w:szCs w:val="14"/>
              </w:rPr>
              <w:t>Quant:</w:t>
            </w:r>
          </w:p>
        </w:tc>
        <w:tc>
          <w:tcPr>
            <w:tcW w:w="1499" w:type="pct"/>
            <w:vAlign w:val="center"/>
          </w:tcPr>
          <w:p w14:paraId="701D712B" w14:textId="1CC81965" w:rsidR="00034E88" w:rsidRPr="00725025" w:rsidRDefault="00034E88" w:rsidP="008D6986">
            <w:pPr>
              <w:widowControl w:val="0"/>
              <w:rPr>
                <w:rFonts w:ascii="Verdana" w:hAnsi="Verdana" w:cs="Times New Roman"/>
                <w:dstrike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 xml:space="preserve">Arquivo digital de </w:t>
            </w:r>
            <w:r w:rsidR="008D6986">
              <w:rPr>
                <w:rFonts w:ascii="Verdana" w:hAnsi="Verdana" w:cs="Times New Roman"/>
                <w:sz w:val="14"/>
                <w:szCs w:val="14"/>
              </w:rPr>
              <w:t>imagem (</w:t>
            </w:r>
            <w:proofErr w:type="spellStart"/>
            <w:r w:rsidR="008D6986">
              <w:rPr>
                <w:rFonts w:ascii="Verdana" w:hAnsi="Verdana" w:cs="Times New Roman"/>
                <w:sz w:val="14"/>
                <w:szCs w:val="14"/>
              </w:rPr>
              <w:t>print</w:t>
            </w:r>
            <w:proofErr w:type="spellEnd"/>
            <w:r w:rsidR="008D6986">
              <w:rPr>
                <w:rFonts w:ascii="Verdana" w:hAnsi="Verdana" w:cs="Times New Roman"/>
                <w:sz w:val="14"/>
                <w:szCs w:val="14"/>
              </w:rPr>
              <w:t xml:space="preserve"> </w:t>
            </w:r>
            <w:proofErr w:type="spellStart"/>
            <w:r w:rsidR="008D6986">
              <w:rPr>
                <w:rFonts w:ascii="Verdana" w:hAnsi="Verdana" w:cs="Times New Roman"/>
                <w:sz w:val="14"/>
                <w:szCs w:val="14"/>
              </w:rPr>
              <w:t>screen</w:t>
            </w:r>
            <w:proofErr w:type="spellEnd"/>
            <w:r w:rsidR="008D6986">
              <w:rPr>
                <w:rFonts w:ascii="Verdana" w:hAnsi="Verdana" w:cs="Times New Roman"/>
                <w:sz w:val="14"/>
                <w:szCs w:val="14"/>
              </w:rPr>
              <w:t xml:space="preserve">) do e-mail ou de foto do ofício </w:t>
            </w:r>
            <w:proofErr w:type="spellStart"/>
            <w:r w:rsidR="008D6986">
              <w:rPr>
                <w:rFonts w:ascii="Verdana" w:hAnsi="Verdana" w:cs="Times New Roman"/>
                <w:sz w:val="14"/>
                <w:szCs w:val="14"/>
              </w:rPr>
              <w:t>assnado</w:t>
            </w:r>
            <w:proofErr w:type="spellEnd"/>
            <w:r w:rsidR="008D6986">
              <w:rPr>
                <w:rFonts w:ascii="Verdana" w:hAnsi="Verdana" w:cs="Times New Roman"/>
                <w:sz w:val="14"/>
                <w:szCs w:val="14"/>
              </w:rPr>
              <w:t xml:space="preserve"> pela patrocinada que comprove a cessão e o envio de, no mínimo, 30 (trinta) exemplares.</w:t>
            </w:r>
          </w:p>
        </w:tc>
      </w:tr>
      <w:tr w:rsidR="004F7CEE" w:rsidRPr="00725025" w14:paraId="0A9E4908" w14:textId="77777777" w:rsidTr="00C3117D">
        <w:trPr>
          <w:trHeight w:val="897"/>
        </w:trPr>
        <w:tc>
          <w:tcPr>
            <w:tcW w:w="224" w:type="pct"/>
            <w:shd w:val="clear" w:color="auto" w:fill="auto"/>
            <w:vAlign w:val="center"/>
          </w:tcPr>
          <w:p w14:paraId="342841FC" w14:textId="0EAA0BF7" w:rsidR="004F7CEE" w:rsidRPr="00725025" w:rsidRDefault="004F7CEE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2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07782077" w14:textId="088D100D" w:rsidR="004F7CEE" w:rsidRPr="00725025" w:rsidRDefault="008D6986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Inserção de anúncio do Crea-R, página dupla ou em 1 página, na publicação patrocinada</w:t>
            </w:r>
          </w:p>
        </w:tc>
        <w:tc>
          <w:tcPr>
            <w:tcW w:w="510" w:type="pct"/>
            <w:vAlign w:val="center"/>
          </w:tcPr>
          <w:p w14:paraId="26822663" w14:textId="77777777" w:rsidR="004F7CEE" w:rsidRPr="00725025" w:rsidRDefault="004F7CEE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6A075D6F" w14:textId="6F5CF7D6" w:rsidR="004F7CEE" w:rsidRPr="00725025" w:rsidRDefault="008D6986" w:rsidP="008D6986">
            <w:pPr>
              <w:widowControl w:val="0"/>
              <w:rPr>
                <w:rFonts w:ascii="Verdana" w:hAnsi="Verdana" w:cs="Times New Roman"/>
                <w:spacing w:val="-5"/>
                <w:sz w:val="14"/>
                <w:szCs w:val="14"/>
              </w:rPr>
            </w:pPr>
            <w:r>
              <w:rPr>
                <w:rFonts w:ascii="Verdana" w:hAnsi="Verdana" w:cs="Times New Roman"/>
                <w:spacing w:val="-5"/>
                <w:sz w:val="14"/>
                <w:szCs w:val="14"/>
              </w:rPr>
              <w:t>Inserção de anúncio do Crea-RS na publicação patrocinada, em caso de revista.</w:t>
            </w:r>
          </w:p>
        </w:tc>
        <w:tc>
          <w:tcPr>
            <w:tcW w:w="786" w:type="pct"/>
            <w:shd w:val="clear" w:color="auto" w:fill="auto"/>
            <w:vAlign w:val="center"/>
          </w:tcPr>
          <w:p w14:paraId="37985161" w14:textId="77777777" w:rsidR="004F7CEE" w:rsidRPr="00725025" w:rsidRDefault="004F7CEE" w:rsidP="00034E88">
            <w:pPr>
              <w:widowControl w:val="0"/>
              <w:rPr>
                <w:rFonts w:ascii="Verdana" w:hAnsi="Verdana" w:cs="Times New Roman"/>
                <w:dstrike/>
                <w:sz w:val="14"/>
                <w:szCs w:val="14"/>
              </w:rPr>
            </w:pPr>
          </w:p>
        </w:tc>
        <w:tc>
          <w:tcPr>
            <w:tcW w:w="1499" w:type="pct"/>
            <w:vAlign w:val="center"/>
          </w:tcPr>
          <w:p w14:paraId="6976B8D9" w14:textId="3F8B858E" w:rsidR="004F7CEE" w:rsidRPr="00725025" w:rsidRDefault="008D6986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>
              <w:rPr>
                <w:rFonts w:ascii="Verdana" w:hAnsi="Verdana" w:cs="Times New Roman"/>
                <w:sz w:val="14"/>
                <w:szCs w:val="14"/>
              </w:rPr>
              <w:t>Exemplar original da publicação</w:t>
            </w:r>
          </w:p>
        </w:tc>
      </w:tr>
      <w:tr w:rsidR="008D6986" w:rsidRPr="00725025" w14:paraId="64A320C5" w14:textId="77777777" w:rsidTr="00C3117D">
        <w:trPr>
          <w:trHeight w:val="897"/>
        </w:trPr>
        <w:tc>
          <w:tcPr>
            <w:tcW w:w="224" w:type="pct"/>
            <w:shd w:val="clear" w:color="auto" w:fill="auto"/>
            <w:vAlign w:val="center"/>
          </w:tcPr>
          <w:p w14:paraId="2D98BE32" w14:textId="1901EFE1" w:rsidR="008D6986" w:rsidRPr="00725025" w:rsidRDefault="008D6986" w:rsidP="008D6986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3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57C55948" w14:textId="33237C37" w:rsidR="008D6986" w:rsidRPr="00725025" w:rsidRDefault="008D6986" w:rsidP="008D6986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Inserção de texto institucional do Crea-RS</w:t>
            </w:r>
          </w:p>
        </w:tc>
        <w:tc>
          <w:tcPr>
            <w:tcW w:w="510" w:type="pct"/>
            <w:vAlign w:val="center"/>
          </w:tcPr>
          <w:p w14:paraId="48FF062F" w14:textId="77777777" w:rsidR="008D6986" w:rsidRPr="00725025" w:rsidRDefault="008D6986" w:rsidP="008D6986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7A9D098B" w14:textId="780E2C29" w:rsidR="008D6986" w:rsidRPr="00725025" w:rsidRDefault="008D6986" w:rsidP="008D6986">
            <w:pPr>
              <w:widowControl w:val="0"/>
              <w:rPr>
                <w:rFonts w:ascii="Verdana" w:hAnsi="Verdana" w:cs="Times New Roman"/>
                <w:spacing w:val="-5"/>
                <w:sz w:val="14"/>
                <w:szCs w:val="14"/>
              </w:rPr>
            </w:pPr>
            <w:r>
              <w:rPr>
                <w:rFonts w:ascii="Verdana" w:hAnsi="Verdana" w:cs="Times New Roman"/>
                <w:spacing w:val="-5"/>
                <w:sz w:val="14"/>
                <w:szCs w:val="14"/>
              </w:rPr>
              <w:t xml:space="preserve">Inserção de texto institucional do Crea-RS </w:t>
            </w:r>
          </w:p>
        </w:tc>
        <w:tc>
          <w:tcPr>
            <w:tcW w:w="786" w:type="pct"/>
            <w:shd w:val="clear" w:color="auto" w:fill="auto"/>
            <w:vAlign w:val="center"/>
          </w:tcPr>
          <w:p w14:paraId="75841CD8" w14:textId="77777777" w:rsidR="008D6986" w:rsidRPr="00725025" w:rsidRDefault="008D6986" w:rsidP="008D6986">
            <w:pPr>
              <w:widowControl w:val="0"/>
              <w:rPr>
                <w:rFonts w:ascii="Verdana" w:hAnsi="Verdana" w:cs="Times New Roman"/>
                <w:dstrike/>
                <w:sz w:val="14"/>
                <w:szCs w:val="14"/>
              </w:rPr>
            </w:pPr>
          </w:p>
        </w:tc>
        <w:tc>
          <w:tcPr>
            <w:tcW w:w="1499" w:type="pct"/>
            <w:vAlign w:val="center"/>
          </w:tcPr>
          <w:p w14:paraId="68537457" w14:textId="0577224C" w:rsidR="008D6986" w:rsidRPr="00725025" w:rsidRDefault="008D6986" w:rsidP="008D6986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>
              <w:rPr>
                <w:rFonts w:ascii="Verdana" w:hAnsi="Verdana" w:cs="Times New Roman"/>
                <w:sz w:val="14"/>
                <w:szCs w:val="14"/>
              </w:rPr>
              <w:t>Exemplar original da publicação</w:t>
            </w:r>
          </w:p>
        </w:tc>
      </w:tr>
      <w:tr w:rsidR="00034E88" w:rsidRPr="00725025" w14:paraId="6D34AC54" w14:textId="77777777" w:rsidTr="007250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4" w:type="pct"/>
            <w:vMerge w:val="restart"/>
            <w:shd w:val="clear" w:color="auto" w:fill="auto"/>
            <w:vAlign w:val="center"/>
          </w:tcPr>
          <w:p w14:paraId="5A17FE48" w14:textId="3FD9EB38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C</w:t>
            </w:r>
          </w:p>
        </w:tc>
        <w:tc>
          <w:tcPr>
            <w:tcW w:w="4776" w:type="pct"/>
            <w:gridSpan w:val="5"/>
            <w:shd w:val="clear" w:color="auto" w:fill="auto"/>
            <w:vAlign w:val="center"/>
          </w:tcPr>
          <w:p w14:paraId="6582FD1A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Tipo de Contrapartida: Sustentabilidade</w:t>
            </w:r>
          </w:p>
        </w:tc>
      </w:tr>
      <w:tr w:rsidR="00034E88" w:rsidRPr="00725025" w14:paraId="096BFBA0" w14:textId="77777777" w:rsidTr="00C311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4" w:type="pct"/>
            <w:vMerge/>
            <w:shd w:val="clear" w:color="auto" w:fill="auto"/>
            <w:vAlign w:val="center"/>
          </w:tcPr>
          <w:p w14:paraId="18C40336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</w:p>
        </w:tc>
        <w:tc>
          <w:tcPr>
            <w:tcW w:w="837" w:type="pct"/>
            <w:shd w:val="clear" w:color="auto" w:fill="auto"/>
            <w:vAlign w:val="center"/>
          </w:tcPr>
          <w:p w14:paraId="32BBE94A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Elemento de mídia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6DF177F9" w14:textId="77777777" w:rsidR="00034E88" w:rsidRPr="00725025" w:rsidRDefault="00034E88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Marque</w:t>
            </w:r>
          </w:p>
          <w:p w14:paraId="63947F38" w14:textId="77777777" w:rsidR="00034E88" w:rsidRPr="00725025" w:rsidRDefault="00034E88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X</w:t>
            </w:r>
          </w:p>
        </w:tc>
        <w:tc>
          <w:tcPr>
            <w:tcW w:w="1144" w:type="pct"/>
            <w:shd w:val="clear" w:color="auto" w:fill="auto"/>
            <w:vAlign w:val="center"/>
          </w:tcPr>
          <w:p w14:paraId="52E1799C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Item</w:t>
            </w:r>
          </w:p>
        </w:tc>
        <w:tc>
          <w:tcPr>
            <w:tcW w:w="786" w:type="pct"/>
            <w:shd w:val="clear" w:color="auto" w:fill="auto"/>
            <w:vAlign w:val="center"/>
          </w:tcPr>
          <w:p w14:paraId="2F032F96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Descrição</w:t>
            </w:r>
          </w:p>
        </w:tc>
        <w:tc>
          <w:tcPr>
            <w:tcW w:w="1499" w:type="pct"/>
            <w:shd w:val="clear" w:color="auto" w:fill="auto"/>
            <w:vAlign w:val="center"/>
          </w:tcPr>
          <w:p w14:paraId="28456622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Forma de comprovação</w:t>
            </w:r>
          </w:p>
        </w:tc>
      </w:tr>
      <w:tr w:rsidR="00034E88" w:rsidRPr="00725025" w14:paraId="2DE8DC94" w14:textId="77777777" w:rsidTr="00C311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4" w:type="pct"/>
            <w:vAlign w:val="center"/>
          </w:tcPr>
          <w:p w14:paraId="2D325C3F" w14:textId="3682AA72" w:rsidR="00034E88" w:rsidRPr="00725025" w:rsidRDefault="00BB6BE2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1</w:t>
            </w:r>
          </w:p>
        </w:tc>
        <w:tc>
          <w:tcPr>
            <w:tcW w:w="837" w:type="pct"/>
            <w:vAlign w:val="center"/>
          </w:tcPr>
          <w:p w14:paraId="0009A619" w14:textId="315D193D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Ações de caráter Ambiental</w:t>
            </w:r>
          </w:p>
        </w:tc>
        <w:tc>
          <w:tcPr>
            <w:tcW w:w="510" w:type="pct"/>
            <w:vAlign w:val="center"/>
          </w:tcPr>
          <w:p w14:paraId="0D35ABF5" w14:textId="77777777" w:rsidR="00034E88" w:rsidRPr="00725025" w:rsidRDefault="00034E88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vAlign w:val="center"/>
          </w:tcPr>
          <w:p w14:paraId="5F12832F" w14:textId="76A99421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Confecção de material gráfico em papel com certificado/reciclado</w:t>
            </w:r>
          </w:p>
        </w:tc>
        <w:tc>
          <w:tcPr>
            <w:tcW w:w="786" w:type="pct"/>
            <w:vAlign w:val="center"/>
          </w:tcPr>
          <w:p w14:paraId="643F9DDF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499" w:type="pct"/>
            <w:vAlign w:val="center"/>
          </w:tcPr>
          <w:p w14:paraId="77986F0A" w14:textId="269092DC" w:rsidR="00034E88" w:rsidRPr="00725025" w:rsidRDefault="00034E88" w:rsidP="00034E88">
            <w:pPr>
              <w:widowControl w:val="0"/>
              <w:rPr>
                <w:rFonts w:ascii="Verdana" w:hAnsi="Verdana" w:cs="Times New Roman"/>
                <w:spacing w:val="-5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Arquivo digital de fotos do item e nota fiscal comprovando a quantidade ou de aquisição do material gráfico com descrição do</w:t>
            </w:r>
            <w:r w:rsidRPr="00725025">
              <w:rPr>
                <w:rFonts w:ascii="Verdana" w:hAnsi="Verdana" w:cs="Times New Roman"/>
                <w:spacing w:val="-5"/>
                <w:sz w:val="14"/>
                <w:szCs w:val="14"/>
              </w:rPr>
              <w:t xml:space="preserve"> </w:t>
            </w:r>
            <w:r w:rsidRPr="00725025">
              <w:rPr>
                <w:rFonts w:ascii="Verdana" w:eastAsiaTheme="minorEastAsia" w:hAnsi="Verdana"/>
                <w:sz w:val="14"/>
                <w:szCs w:val="14"/>
                <w:lang w:val="pt-PT" w:eastAsia="ja-JP"/>
              </w:rPr>
              <w:t>papel com certificado / reciclado.</w:t>
            </w:r>
          </w:p>
        </w:tc>
      </w:tr>
      <w:bookmarkEnd w:id="0"/>
    </w:tbl>
    <w:p w14:paraId="5EE72535" w14:textId="0EC921F9" w:rsidR="009F1F5A" w:rsidRPr="00725025" w:rsidRDefault="009F1F5A" w:rsidP="009F1F5A">
      <w:pPr>
        <w:pStyle w:val="Ttulo1"/>
        <w:keepNext w:val="0"/>
        <w:keepLines w:val="0"/>
        <w:widowControl w:val="0"/>
        <w:spacing w:before="0" w:after="120"/>
        <w:rPr>
          <w:rFonts w:ascii="Verdana" w:hAnsi="Verdana"/>
          <w:color w:val="auto"/>
          <w:sz w:val="24"/>
          <w:szCs w:val="24"/>
        </w:rPr>
      </w:pPr>
    </w:p>
    <w:p w14:paraId="5B12D203" w14:textId="199BE8A0" w:rsidR="008F1C47" w:rsidRPr="00725025" w:rsidRDefault="008F1C47" w:rsidP="00575145">
      <w:pPr>
        <w:pStyle w:val="Ttulo1"/>
        <w:keepNext w:val="0"/>
        <w:keepLines w:val="0"/>
        <w:widowControl w:val="0"/>
        <w:spacing w:before="120" w:after="0"/>
        <w:rPr>
          <w:rFonts w:ascii="Verdana" w:hAnsi="Verdana"/>
          <w:color w:val="auto"/>
          <w:sz w:val="24"/>
          <w:szCs w:val="24"/>
        </w:rPr>
      </w:pPr>
      <w:r w:rsidRPr="00725025">
        <w:rPr>
          <w:rFonts w:ascii="Verdana" w:hAnsi="Verdana"/>
          <w:color w:val="auto"/>
          <w:sz w:val="24"/>
          <w:szCs w:val="24"/>
        </w:rPr>
        <w:t>Anexos</w:t>
      </w:r>
    </w:p>
    <w:tbl>
      <w:tblPr>
        <w:tblStyle w:val="Tabelacomgrade"/>
        <w:tblW w:w="991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9497"/>
      </w:tblGrid>
      <w:tr w:rsidR="00725025" w:rsidRPr="00725025" w14:paraId="1C3BCAF4" w14:textId="77777777" w:rsidTr="008C41C3">
        <w:tc>
          <w:tcPr>
            <w:tcW w:w="421" w:type="dxa"/>
          </w:tcPr>
          <w:p w14:paraId="3A64A117" w14:textId="041E2A65" w:rsidR="00647695" w:rsidRPr="00725025" w:rsidRDefault="00B85DFD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1</w:t>
            </w:r>
          </w:p>
        </w:tc>
        <w:tc>
          <w:tcPr>
            <w:tcW w:w="9497" w:type="dxa"/>
          </w:tcPr>
          <w:p w14:paraId="4184BC62" w14:textId="2F4A869E" w:rsidR="00647695" w:rsidRPr="00725025" w:rsidRDefault="00647695" w:rsidP="00BB6BE2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6"/>
                <w:szCs w:val="16"/>
                <w:lang w:val="pt-PT" w:eastAsia="ja-JP"/>
              </w:rPr>
              <w:t>Arte do material de divulgação d</w:t>
            </w:r>
            <w:r w:rsidR="00BB6BE2">
              <w:rPr>
                <w:rFonts w:ascii="Verdana" w:eastAsiaTheme="minorEastAsia" w:hAnsi="Verdana" w:cstheme="minorBidi"/>
                <w:sz w:val="16"/>
                <w:szCs w:val="16"/>
                <w:lang w:val="pt-PT" w:eastAsia="ja-JP"/>
              </w:rPr>
              <w:t xml:space="preserve">a publicação </w:t>
            </w:r>
            <w:bookmarkStart w:id="3" w:name="_GoBack"/>
            <w:bookmarkEnd w:id="3"/>
            <w:r w:rsidRPr="00725025">
              <w:rPr>
                <w:rFonts w:ascii="Verdana" w:eastAsiaTheme="minorEastAsia" w:hAnsi="Verdana" w:cstheme="minorBidi"/>
                <w:sz w:val="16"/>
                <w:szCs w:val="16"/>
                <w:lang w:val="pt-PT" w:eastAsia="ja-JP"/>
              </w:rPr>
              <w:t>(se houver)</w:t>
            </w:r>
          </w:p>
        </w:tc>
      </w:tr>
      <w:tr w:rsidR="006F5B32" w:rsidRPr="00725025" w14:paraId="0C7FD26C" w14:textId="77777777" w:rsidTr="008C41C3">
        <w:tc>
          <w:tcPr>
            <w:tcW w:w="421" w:type="dxa"/>
          </w:tcPr>
          <w:p w14:paraId="3CE5B3D4" w14:textId="6D3A7491" w:rsidR="006F5B32" w:rsidRPr="00725025" w:rsidRDefault="00B85DFD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2</w:t>
            </w:r>
          </w:p>
        </w:tc>
        <w:tc>
          <w:tcPr>
            <w:tcW w:w="9497" w:type="dxa"/>
          </w:tcPr>
          <w:p w14:paraId="5330A6E7" w14:textId="77777777" w:rsidR="006F5B32" w:rsidRPr="00725025" w:rsidRDefault="006F5B32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6"/>
                <w:szCs w:val="16"/>
                <w:lang w:val="pt-PT" w:eastAsia="ja-JP"/>
              </w:rPr>
              <w:t>Outros</w:t>
            </w:r>
          </w:p>
        </w:tc>
      </w:tr>
    </w:tbl>
    <w:p w14:paraId="24B6BBB0" w14:textId="77777777" w:rsidR="00ED779E" w:rsidRPr="00725025" w:rsidRDefault="00ED779E" w:rsidP="00575145">
      <w:pPr>
        <w:pStyle w:val="Commarcadores"/>
        <w:widowControl w:val="0"/>
        <w:numPr>
          <w:ilvl w:val="0"/>
          <w:numId w:val="0"/>
        </w:numPr>
        <w:spacing w:line="240" w:lineRule="auto"/>
        <w:rPr>
          <w:rFonts w:ascii="Verdana" w:hAnsi="Verdana"/>
          <w:color w:val="auto"/>
          <w:sz w:val="16"/>
          <w:szCs w:val="16"/>
          <w:lang w:val="pt-BR" w:bidi="pt-BR"/>
        </w:rPr>
      </w:pPr>
    </w:p>
    <w:p w14:paraId="4B77D24B" w14:textId="77777777" w:rsidR="00FF239C" w:rsidRPr="00725025" w:rsidRDefault="00FF239C" w:rsidP="00575145">
      <w:pPr>
        <w:pStyle w:val="Commarcadores"/>
        <w:widowControl w:val="0"/>
        <w:numPr>
          <w:ilvl w:val="0"/>
          <w:numId w:val="0"/>
        </w:numPr>
        <w:spacing w:line="240" w:lineRule="auto"/>
        <w:rPr>
          <w:rFonts w:ascii="Verdana" w:hAnsi="Verdana"/>
          <w:color w:val="auto"/>
          <w:sz w:val="16"/>
          <w:szCs w:val="16"/>
          <w:lang w:val="pt-BR" w:bidi="pt-BR"/>
        </w:rPr>
      </w:pPr>
    </w:p>
    <w:tbl>
      <w:tblPr>
        <w:tblStyle w:val="Tabelacomgrade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7"/>
        <w:gridCol w:w="489"/>
        <w:gridCol w:w="5907"/>
      </w:tblGrid>
      <w:tr w:rsidR="00A9374C" w:rsidRPr="00725025" w14:paraId="3FD84F85" w14:textId="77777777" w:rsidTr="00AD6011">
        <w:tc>
          <w:tcPr>
            <w:tcW w:w="3197" w:type="dxa"/>
          </w:tcPr>
          <w:p w14:paraId="4ECB6C53" w14:textId="77777777" w:rsidR="00AD6011" w:rsidRPr="00725025" w:rsidRDefault="00AD6011" w:rsidP="00575145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6"/>
                <w:szCs w:val="16"/>
                <w:lang w:val="pt-PT" w:eastAsia="ja-JP"/>
              </w:rPr>
              <w:t>Local e Data</w:t>
            </w:r>
          </w:p>
        </w:tc>
        <w:tc>
          <w:tcPr>
            <w:tcW w:w="489" w:type="dxa"/>
            <w:tcBorders>
              <w:top w:val="nil"/>
            </w:tcBorders>
          </w:tcPr>
          <w:p w14:paraId="6D078743" w14:textId="77777777" w:rsidR="00AD6011" w:rsidRPr="00725025" w:rsidRDefault="00AD6011" w:rsidP="00575145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6"/>
                <w:szCs w:val="16"/>
                <w:lang w:val="pt-PT" w:eastAsia="ja-JP"/>
              </w:rPr>
            </w:pPr>
          </w:p>
        </w:tc>
        <w:tc>
          <w:tcPr>
            <w:tcW w:w="5907" w:type="dxa"/>
          </w:tcPr>
          <w:p w14:paraId="54DD10BF" w14:textId="77777777" w:rsidR="00AD6011" w:rsidRPr="00725025" w:rsidRDefault="00AD6011" w:rsidP="00575145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6"/>
                <w:szCs w:val="16"/>
                <w:lang w:val="pt-PT" w:eastAsia="ja-JP"/>
              </w:rPr>
              <w:t>Assinatura do representante(s) legal(is) d</w:t>
            </w:r>
            <w:r w:rsidR="001C53F6" w:rsidRPr="00725025">
              <w:rPr>
                <w:rFonts w:ascii="Verdana" w:eastAsiaTheme="minorEastAsia" w:hAnsi="Verdana" w:cstheme="minorBidi"/>
                <w:sz w:val="16"/>
                <w:szCs w:val="16"/>
                <w:lang w:val="pt-PT" w:eastAsia="ja-JP"/>
              </w:rPr>
              <w:t>o proponente</w:t>
            </w:r>
          </w:p>
        </w:tc>
      </w:tr>
    </w:tbl>
    <w:p w14:paraId="6CDFBAFB" w14:textId="791B56FE" w:rsidR="003733A6" w:rsidRPr="00725025" w:rsidRDefault="003733A6" w:rsidP="00841203">
      <w:pPr>
        <w:pStyle w:val="Ttulo1"/>
        <w:keepNext w:val="0"/>
        <w:keepLines w:val="0"/>
        <w:widowControl w:val="0"/>
        <w:rPr>
          <w:rFonts w:ascii="Arial" w:hAnsi="Arial" w:cs="Arial"/>
          <w:b w:val="0"/>
          <w:bCs/>
          <w:color w:val="auto"/>
          <w:sz w:val="22"/>
          <w:szCs w:val="22"/>
        </w:rPr>
      </w:pPr>
    </w:p>
    <w:sectPr w:rsidR="003733A6" w:rsidRPr="00725025" w:rsidSect="00575145">
      <w:footerReference w:type="default" r:id="rId8"/>
      <w:headerReference w:type="first" r:id="rId9"/>
      <w:footerReference w:type="first" r:id="rId10"/>
      <w:pgSz w:w="11907" w:h="16839" w:code="9"/>
      <w:pgMar w:top="851" w:right="851" w:bottom="851" w:left="1134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D8DA8F" w14:textId="77777777" w:rsidR="00AF7EA6" w:rsidRDefault="00AF7EA6">
      <w:pPr>
        <w:spacing w:after="0"/>
      </w:pPr>
      <w:r>
        <w:separator/>
      </w:r>
    </w:p>
  </w:endnote>
  <w:endnote w:type="continuationSeparator" w:id="0">
    <w:p w14:paraId="23C04A31" w14:textId="77777777" w:rsidR="00AF7EA6" w:rsidRDefault="00AF7EA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MinchoB">
    <w:altName w:val="MS Gothic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Optimum">
    <w:altName w:val="Calibri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C1266E" w14:textId="7E8AB92C" w:rsidR="00873C31" w:rsidRPr="00340C4C" w:rsidRDefault="00873C31" w:rsidP="00340C4C">
    <w:pPr>
      <w:pStyle w:val="Rodap"/>
      <w:tabs>
        <w:tab w:val="left" w:pos="9072"/>
      </w:tabs>
      <w:jc w:val="both"/>
      <w:rPr>
        <w:rFonts w:ascii="Verdana" w:hAnsi="Verdana"/>
        <w:color w:val="auto"/>
        <w:sz w:val="12"/>
        <w:szCs w:val="1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D8DA3F" w14:textId="187C54B8" w:rsidR="00873C31" w:rsidRPr="00340C4C" w:rsidRDefault="00873C31" w:rsidP="00ED779E">
    <w:pPr>
      <w:pStyle w:val="Rodap"/>
      <w:tabs>
        <w:tab w:val="left" w:pos="9072"/>
      </w:tabs>
      <w:jc w:val="both"/>
      <w:rPr>
        <w:rFonts w:ascii="Verdana" w:hAnsi="Verdana"/>
        <w:color w:val="auto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B86CB6" w14:textId="77777777" w:rsidR="00AF7EA6" w:rsidRDefault="00AF7EA6">
      <w:pPr>
        <w:spacing w:after="0"/>
      </w:pPr>
      <w:r>
        <w:separator/>
      </w:r>
    </w:p>
  </w:footnote>
  <w:footnote w:type="continuationSeparator" w:id="0">
    <w:p w14:paraId="7B16F1B0" w14:textId="77777777" w:rsidR="00AF7EA6" w:rsidRDefault="00AF7EA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0A12D8" w14:textId="387E7A84" w:rsidR="00873C31" w:rsidRPr="00575145" w:rsidRDefault="00873C31" w:rsidP="00ED779E">
    <w:pPr>
      <w:pStyle w:val="Cabealho"/>
      <w:widowControl w:val="0"/>
      <w:jc w:val="center"/>
      <w:rPr>
        <w:rFonts w:ascii="Verdana" w:hAnsi="Verdana"/>
      </w:rPr>
    </w:pPr>
    <w:bookmarkStart w:id="4" w:name="_Hlk521423444"/>
    <w:bookmarkStart w:id="5" w:name="_Hlk521423445"/>
  </w:p>
  <w:bookmarkEnd w:id="4"/>
  <w:bookmarkEnd w:id="5"/>
  <w:p w14:paraId="6512EEE8" w14:textId="77777777" w:rsidR="008E1FBA" w:rsidRDefault="008E1FBA" w:rsidP="008E1FBA">
    <w:pPr>
      <w:pStyle w:val="Cabealho"/>
      <w:ind w:left="-993" w:right="-567"/>
      <w:jc w:val="center"/>
    </w:pPr>
    <w:r>
      <w:rPr>
        <w:noProof/>
        <w:lang w:val="pt-BR" w:eastAsia="pt-BR"/>
      </w:rPr>
      <w:drawing>
        <wp:anchor distT="0" distB="0" distL="114300" distR="114300" simplePos="0" relativeHeight="251659264" behindDoc="0" locked="0" layoutInCell="1" allowOverlap="1" wp14:anchorId="4F53BFA7" wp14:editId="5AEC5B7C">
          <wp:simplePos x="0" y="0"/>
          <wp:positionH relativeFrom="column">
            <wp:posOffset>2606675</wp:posOffset>
          </wp:positionH>
          <wp:positionV relativeFrom="paragraph">
            <wp:posOffset>-173355</wp:posOffset>
          </wp:positionV>
          <wp:extent cx="580390" cy="61087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0390" cy="61087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6423EF" w14:textId="77777777" w:rsidR="008E1FBA" w:rsidRDefault="008E1FBA" w:rsidP="008E1FBA">
    <w:pPr>
      <w:pStyle w:val="Cabealho"/>
      <w:ind w:left="-600" w:right="-567"/>
      <w:jc w:val="center"/>
      <w:rPr>
        <w:rFonts w:ascii="Arial" w:hAnsi="Arial" w:cs="Arial"/>
        <w:b/>
        <w:sz w:val="18"/>
      </w:rPr>
    </w:pPr>
  </w:p>
  <w:p w14:paraId="76C33FA5" w14:textId="77777777" w:rsidR="008E1FBA" w:rsidRDefault="008E1FBA" w:rsidP="008E1FBA">
    <w:pPr>
      <w:pStyle w:val="Cabealho"/>
      <w:ind w:left="-600" w:right="-567"/>
      <w:jc w:val="center"/>
      <w:rPr>
        <w:rFonts w:ascii="Arial" w:hAnsi="Arial" w:cs="Arial"/>
        <w:b/>
        <w:sz w:val="16"/>
        <w:szCs w:val="16"/>
      </w:rPr>
    </w:pPr>
  </w:p>
  <w:p w14:paraId="3B6D8325" w14:textId="77777777" w:rsidR="008E1FBA" w:rsidRDefault="008E1FBA" w:rsidP="008E1FBA">
    <w:pPr>
      <w:pStyle w:val="Cabealho"/>
      <w:ind w:left="-600" w:right="-567"/>
      <w:jc w:val="center"/>
      <w:rPr>
        <w:rFonts w:ascii="Arial" w:hAnsi="Arial" w:cs="Arial"/>
        <w:b/>
        <w:sz w:val="16"/>
        <w:szCs w:val="16"/>
      </w:rPr>
    </w:pPr>
  </w:p>
  <w:p w14:paraId="734CF2FD" w14:textId="77777777" w:rsidR="008E1FBA" w:rsidRPr="00FF1DFD" w:rsidRDefault="008E1FBA" w:rsidP="008E1FBA">
    <w:pPr>
      <w:pStyle w:val="Cabealho"/>
      <w:ind w:left="-600" w:right="-567"/>
      <w:jc w:val="center"/>
      <w:rPr>
        <w:rFonts w:ascii="Arial" w:hAnsi="Arial" w:cs="Arial"/>
        <w:b/>
        <w:sz w:val="16"/>
        <w:szCs w:val="16"/>
      </w:rPr>
    </w:pPr>
    <w:r w:rsidRPr="00FF1DFD">
      <w:rPr>
        <w:rFonts w:ascii="Arial" w:hAnsi="Arial" w:cs="Arial"/>
        <w:b/>
        <w:sz w:val="16"/>
        <w:szCs w:val="16"/>
      </w:rPr>
      <w:t>CONSELHO REGIONAL DE ENGENHARIA E AGRONOMIA DO RIO GRANDE DO SUL – CREA-RS</w:t>
    </w:r>
  </w:p>
  <w:p w14:paraId="6A12B7DD" w14:textId="77777777" w:rsidR="008E1FBA" w:rsidRPr="00FF1DFD" w:rsidRDefault="008E1FBA" w:rsidP="008E1FBA">
    <w:pPr>
      <w:pStyle w:val="Cabealho"/>
      <w:ind w:left="-993" w:right="-567"/>
      <w:jc w:val="center"/>
      <w:rPr>
        <w:rFonts w:ascii="Arial" w:hAnsi="Arial" w:cs="Arial"/>
        <w:sz w:val="16"/>
        <w:szCs w:val="16"/>
      </w:rPr>
    </w:pPr>
    <w:r w:rsidRPr="00FF1DFD">
      <w:rPr>
        <w:rFonts w:ascii="Arial" w:hAnsi="Arial" w:cs="Arial"/>
        <w:sz w:val="16"/>
        <w:szCs w:val="16"/>
      </w:rPr>
      <w:t>SERVIÇO PÚBLICO FEDERAL - ÓRGÃO DE FISCALIZAÇÃO DA ENGENHARIA E DA AGRONOMIA</w:t>
    </w:r>
  </w:p>
  <w:p w14:paraId="6B247F1C" w14:textId="77777777" w:rsidR="008E1FBA" w:rsidRPr="00FF1DFD" w:rsidRDefault="008E1FBA" w:rsidP="008E1FBA">
    <w:pPr>
      <w:spacing w:after="0"/>
      <w:ind w:left="-993" w:right="-567"/>
      <w:jc w:val="center"/>
      <w:rPr>
        <w:rFonts w:ascii="Arial" w:hAnsi="Arial" w:cs="Arial"/>
        <w:sz w:val="16"/>
        <w:szCs w:val="16"/>
      </w:rPr>
    </w:pPr>
    <w:r w:rsidRPr="00FF1DFD">
      <w:rPr>
        <w:rFonts w:ascii="Arial" w:hAnsi="Arial" w:cs="Arial"/>
        <w:sz w:val="16"/>
        <w:szCs w:val="16"/>
      </w:rPr>
      <w:t>Rua São Luís, 77 - Fone: (0XX51) 3320.2100 – CEP 90620-170 - Porto Alegre – RS</w:t>
    </w:r>
  </w:p>
  <w:p w14:paraId="722D4F9A" w14:textId="77777777" w:rsidR="008E1FBA" w:rsidRDefault="00AF7EA6" w:rsidP="008E1FBA">
    <w:pPr>
      <w:pStyle w:val="Cabealho"/>
      <w:ind w:left="-993" w:right="-567"/>
      <w:jc w:val="center"/>
      <w:rPr>
        <w:rStyle w:val="Hyperlink"/>
        <w:rFonts w:ascii="Arial" w:hAnsi="Arial"/>
        <w:sz w:val="16"/>
        <w:szCs w:val="16"/>
      </w:rPr>
    </w:pPr>
    <w:hyperlink r:id="rId2" w:history="1">
      <w:r w:rsidR="008E1FBA" w:rsidRPr="00FF1DFD">
        <w:rPr>
          <w:rStyle w:val="Hyperlink"/>
          <w:rFonts w:ascii="Arial" w:hAnsi="Arial"/>
          <w:sz w:val="16"/>
          <w:szCs w:val="16"/>
        </w:rPr>
        <w:t>www.crea-rs.org.br</w:t>
      </w:r>
    </w:hyperlink>
  </w:p>
  <w:p w14:paraId="6684D1AE" w14:textId="77777777" w:rsidR="00873C31" w:rsidRPr="007E54A5" w:rsidRDefault="00873C31" w:rsidP="00ED779E">
    <w:pPr>
      <w:pStyle w:val="Cabealho"/>
      <w:widowControl w:val="0"/>
      <w:jc w:val="center"/>
      <w:rPr>
        <w:rFonts w:ascii="Verdana" w:hAnsi="Verdan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B66D57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AF24D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386E0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0407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D76DE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06858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DAA9E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962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B292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79E5B4C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08E72B9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A034AD0"/>
    <w:multiLevelType w:val="multilevel"/>
    <w:tmpl w:val="67B638B6"/>
    <w:lvl w:ilvl="0">
      <w:start w:val="1"/>
      <w:numFmt w:val="bullet"/>
      <w:pStyle w:val="Commarcadores"/>
      <w:lvlText w:val="·"/>
      <w:lvlJc w:val="left"/>
      <w:pPr>
        <w:tabs>
          <w:tab w:val="num" w:pos="216"/>
        </w:tabs>
        <w:ind w:left="216" w:hanging="216"/>
      </w:pPr>
      <w:rPr>
        <w:rFonts w:ascii="Cambria" w:hAnsi="Cambria" w:hint="default"/>
      </w:rPr>
    </w:lvl>
    <w:lvl w:ilvl="1">
      <w:start w:val="1"/>
      <w:numFmt w:val="bullet"/>
      <w:lvlText w:val="o"/>
      <w:lvlJc w:val="left"/>
      <w:pPr>
        <w:tabs>
          <w:tab w:val="num" w:pos="648"/>
        </w:tabs>
        <w:ind w:left="648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944"/>
        </w:tabs>
        <w:ind w:left="1944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376"/>
        </w:tabs>
        <w:ind w:left="237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808"/>
        </w:tabs>
        <w:ind w:left="2808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672"/>
        </w:tabs>
        <w:ind w:left="3672" w:hanging="216"/>
      </w:pPr>
      <w:rPr>
        <w:rFonts w:ascii="Wingdings" w:hAnsi="Wingdings" w:hint="default"/>
      </w:rPr>
    </w:lvl>
  </w:abstractNum>
  <w:abstractNum w:abstractNumId="12" w15:restartNumberingAfterBreak="0">
    <w:nsid w:val="0E1D32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1EC0D24"/>
    <w:multiLevelType w:val="hybridMultilevel"/>
    <w:tmpl w:val="0262C90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C864A0"/>
    <w:multiLevelType w:val="multilevel"/>
    <w:tmpl w:val="F42A8A2A"/>
    <w:lvl w:ilvl="0">
      <w:start w:val="1"/>
      <w:numFmt w:val="upperRoman"/>
      <w:lvlText w:val="Artigo %1."/>
      <w:lvlJc w:val="left"/>
      <w:pPr>
        <w:ind w:left="0" w:firstLine="0"/>
      </w:pPr>
    </w:lvl>
    <w:lvl w:ilvl="1">
      <w:start w:val="1"/>
      <w:numFmt w:val="decimalZero"/>
      <w:isLgl/>
      <w:lvlText w:val="Seção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32AD436E"/>
    <w:multiLevelType w:val="multilevel"/>
    <w:tmpl w:val="72A0CD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683A1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2D8015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2FC5048"/>
    <w:multiLevelType w:val="multilevel"/>
    <w:tmpl w:val="04090023"/>
    <w:lvl w:ilvl="0">
      <w:start w:val="1"/>
      <w:numFmt w:val="upperRoman"/>
      <w:lvlText w:val="Artigo %1."/>
      <w:lvlJc w:val="left"/>
      <w:pPr>
        <w:ind w:left="0" w:firstLine="0"/>
      </w:pPr>
    </w:lvl>
    <w:lvl w:ilvl="1">
      <w:start w:val="1"/>
      <w:numFmt w:val="decimalZero"/>
      <w:isLgl/>
      <w:lvlText w:val="Seção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6D9D5ECA"/>
    <w:multiLevelType w:val="multilevel"/>
    <w:tmpl w:val="2DB03242"/>
    <w:lvl w:ilvl="0">
      <w:start w:val="1"/>
      <w:numFmt w:val="decimal"/>
      <w:pStyle w:val="Numerada"/>
      <w:lvlText w:val="%1)"/>
      <w:lvlJc w:val="left"/>
      <w:pPr>
        <w:tabs>
          <w:tab w:val="num" w:pos="288"/>
        </w:tabs>
        <w:ind w:left="288" w:hanging="288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92"/>
        </w:tabs>
        <w:ind w:left="792" w:hanging="288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296"/>
        </w:tabs>
        <w:ind w:left="1296" w:hanging="288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28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04"/>
        </w:tabs>
        <w:ind w:left="2304" w:hanging="288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08"/>
        </w:tabs>
        <w:ind w:left="2808" w:hanging="288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12"/>
        </w:tabs>
        <w:ind w:left="3312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816"/>
        </w:tabs>
        <w:ind w:left="3816" w:hanging="288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288"/>
      </w:pPr>
      <w:rPr>
        <w:rFonts w:hint="default"/>
      </w:rPr>
    </w:lvl>
  </w:abstractNum>
  <w:abstractNum w:abstractNumId="20" w15:restartNumberingAfterBreak="0">
    <w:nsid w:val="71866955"/>
    <w:multiLevelType w:val="multilevel"/>
    <w:tmpl w:val="01684A10"/>
    <w:lvl w:ilvl="0">
      <w:start w:val="1"/>
      <w:numFmt w:val="upperRoman"/>
      <w:lvlText w:val="Artigo %1."/>
      <w:lvlJc w:val="left"/>
      <w:pPr>
        <w:ind w:left="0" w:firstLine="0"/>
      </w:pPr>
    </w:lvl>
    <w:lvl w:ilvl="1">
      <w:start w:val="1"/>
      <w:numFmt w:val="decimalZero"/>
      <w:isLgl/>
      <w:lvlText w:val="Seção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9"/>
    <w:lvlOverride w:ilvl="0">
      <w:startOverride w:val="1"/>
    </w:lvlOverride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7"/>
  </w:num>
  <w:num w:numId="16">
    <w:abstractNumId w:val="12"/>
  </w:num>
  <w:num w:numId="17">
    <w:abstractNumId w:val="16"/>
  </w:num>
  <w:num w:numId="18">
    <w:abstractNumId w:val="10"/>
  </w:num>
  <w:num w:numId="19">
    <w:abstractNumId w:val="20"/>
  </w:num>
  <w:num w:numId="20">
    <w:abstractNumId w:val="18"/>
  </w:num>
  <w:num w:numId="21">
    <w:abstractNumId w:val="11"/>
  </w:num>
  <w:num w:numId="22">
    <w:abstractNumId w:val="15"/>
  </w:num>
  <w:num w:numId="23">
    <w:abstractNumId w:val="19"/>
  </w:num>
  <w:num w:numId="24">
    <w:abstractNumId w:val="11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7ED"/>
    <w:rsid w:val="00001757"/>
    <w:rsid w:val="00024457"/>
    <w:rsid w:val="00034E88"/>
    <w:rsid w:val="0006157B"/>
    <w:rsid w:val="0006451B"/>
    <w:rsid w:val="00067371"/>
    <w:rsid w:val="0008367E"/>
    <w:rsid w:val="000A4F59"/>
    <w:rsid w:val="000B6EEC"/>
    <w:rsid w:val="000F37DB"/>
    <w:rsid w:val="000F6415"/>
    <w:rsid w:val="00103C8B"/>
    <w:rsid w:val="00123614"/>
    <w:rsid w:val="00127EC8"/>
    <w:rsid w:val="00141A4C"/>
    <w:rsid w:val="001554E7"/>
    <w:rsid w:val="00191307"/>
    <w:rsid w:val="00191486"/>
    <w:rsid w:val="001B29CF"/>
    <w:rsid w:val="001C53F6"/>
    <w:rsid w:val="001D7AB7"/>
    <w:rsid w:val="001E71F6"/>
    <w:rsid w:val="001E7A90"/>
    <w:rsid w:val="001F0C01"/>
    <w:rsid w:val="001F5583"/>
    <w:rsid w:val="002275DE"/>
    <w:rsid w:val="00254652"/>
    <w:rsid w:val="00254E99"/>
    <w:rsid w:val="0028220F"/>
    <w:rsid w:val="002B0643"/>
    <w:rsid w:val="003047CE"/>
    <w:rsid w:val="003126B9"/>
    <w:rsid w:val="00320FB7"/>
    <w:rsid w:val="00321DBF"/>
    <w:rsid w:val="00340C4C"/>
    <w:rsid w:val="00350005"/>
    <w:rsid w:val="003526BF"/>
    <w:rsid w:val="003526F5"/>
    <w:rsid w:val="00356C14"/>
    <w:rsid w:val="003733A6"/>
    <w:rsid w:val="00380D9C"/>
    <w:rsid w:val="00382FC4"/>
    <w:rsid w:val="0038603D"/>
    <w:rsid w:val="00391B2F"/>
    <w:rsid w:val="003A1B1E"/>
    <w:rsid w:val="003A751F"/>
    <w:rsid w:val="003B2E82"/>
    <w:rsid w:val="003B396F"/>
    <w:rsid w:val="003C1246"/>
    <w:rsid w:val="003D31DB"/>
    <w:rsid w:val="00416E1D"/>
    <w:rsid w:val="00444872"/>
    <w:rsid w:val="004515F3"/>
    <w:rsid w:val="00497F89"/>
    <w:rsid w:val="004A74B5"/>
    <w:rsid w:val="004A797D"/>
    <w:rsid w:val="004D475B"/>
    <w:rsid w:val="004E0CEA"/>
    <w:rsid w:val="004F5654"/>
    <w:rsid w:val="004F7CEE"/>
    <w:rsid w:val="00500F61"/>
    <w:rsid w:val="00573567"/>
    <w:rsid w:val="00575145"/>
    <w:rsid w:val="00576DA3"/>
    <w:rsid w:val="00584F1A"/>
    <w:rsid w:val="00585A0C"/>
    <w:rsid w:val="00594DE7"/>
    <w:rsid w:val="005A7655"/>
    <w:rsid w:val="005C5C6B"/>
    <w:rsid w:val="005E58CD"/>
    <w:rsid w:val="00617B26"/>
    <w:rsid w:val="006270A9"/>
    <w:rsid w:val="0064207A"/>
    <w:rsid w:val="00644C6A"/>
    <w:rsid w:val="00647695"/>
    <w:rsid w:val="00653395"/>
    <w:rsid w:val="00662B27"/>
    <w:rsid w:val="00675956"/>
    <w:rsid w:val="00681034"/>
    <w:rsid w:val="00682203"/>
    <w:rsid w:val="00684676"/>
    <w:rsid w:val="006972CD"/>
    <w:rsid w:val="006A304B"/>
    <w:rsid w:val="006C5A7E"/>
    <w:rsid w:val="006F0D89"/>
    <w:rsid w:val="006F5AD5"/>
    <w:rsid w:val="006F5B32"/>
    <w:rsid w:val="00725025"/>
    <w:rsid w:val="00734DAC"/>
    <w:rsid w:val="00767D83"/>
    <w:rsid w:val="007E54A5"/>
    <w:rsid w:val="007E5D0F"/>
    <w:rsid w:val="0081481E"/>
    <w:rsid w:val="00816216"/>
    <w:rsid w:val="0082119C"/>
    <w:rsid w:val="00823F58"/>
    <w:rsid w:val="0083706D"/>
    <w:rsid w:val="00841203"/>
    <w:rsid w:val="008676F7"/>
    <w:rsid w:val="00873C31"/>
    <w:rsid w:val="00876F23"/>
    <w:rsid w:val="0087714B"/>
    <w:rsid w:val="0087734B"/>
    <w:rsid w:val="008B77E3"/>
    <w:rsid w:val="008C41C3"/>
    <w:rsid w:val="008D34FC"/>
    <w:rsid w:val="008D6986"/>
    <w:rsid w:val="008E10D6"/>
    <w:rsid w:val="008E1FBA"/>
    <w:rsid w:val="008F1C47"/>
    <w:rsid w:val="008F505C"/>
    <w:rsid w:val="008F6733"/>
    <w:rsid w:val="00901C75"/>
    <w:rsid w:val="00924B6E"/>
    <w:rsid w:val="00931E8E"/>
    <w:rsid w:val="00932BAF"/>
    <w:rsid w:val="009373AC"/>
    <w:rsid w:val="00952B28"/>
    <w:rsid w:val="009531AC"/>
    <w:rsid w:val="00962827"/>
    <w:rsid w:val="009637EA"/>
    <w:rsid w:val="009A1B0B"/>
    <w:rsid w:val="009B0136"/>
    <w:rsid w:val="009D3C24"/>
    <w:rsid w:val="009D5933"/>
    <w:rsid w:val="009F1F5A"/>
    <w:rsid w:val="009F6737"/>
    <w:rsid w:val="00A33570"/>
    <w:rsid w:val="00A42D8D"/>
    <w:rsid w:val="00A64D21"/>
    <w:rsid w:val="00A84A7F"/>
    <w:rsid w:val="00A9374C"/>
    <w:rsid w:val="00A96412"/>
    <w:rsid w:val="00AA6965"/>
    <w:rsid w:val="00AB0EE7"/>
    <w:rsid w:val="00AD0069"/>
    <w:rsid w:val="00AD2767"/>
    <w:rsid w:val="00AD31AE"/>
    <w:rsid w:val="00AD6011"/>
    <w:rsid w:val="00AE6638"/>
    <w:rsid w:val="00AF7AE3"/>
    <w:rsid w:val="00AF7EA6"/>
    <w:rsid w:val="00B06A38"/>
    <w:rsid w:val="00B23017"/>
    <w:rsid w:val="00B700BD"/>
    <w:rsid w:val="00B73179"/>
    <w:rsid w:val="00B804BE"/>
    <w:rsid w:val="00B8331E"/>
    <w:rsid w:val="00B85DFD"/>
    <w:rsid w:val="00B907ED"/>
    <w:rsid w:val="00BA0A29"/>
    <w:rsid w:val="00BA21BD"/>
    <w:rsid w:val="00BB6BE2"/>
    <w:rsid w:val="00BD593B"/>
    <w:rsid w:val="00BD768D"/>
    <w:rsid w:val="00BE33F6"/>
    <w:rsid w:val="00BE6215"/>
    <w:rsid w:val="00C16D6E"/>
    <w:rsid w:val="00C16E2D"/>
    <w:rsid w:val="00C3117D"/>
    <w:rsid w:val="00C47503"/>
    <w:rsid w:val="00C54176"/>
    <w:rsid w:val="00C61F8E"/>
    <w:rsid w:val="00C74EAB"/>
    <w:rsid w:val="00C83658"/>
    <w:rsid w:val="00C9281C"/>
    <w:rsid w:val="00C939DC"/>
    <w:rsid w:val="00CA35D0"/>
    <w:rsid w:val="00CF2BD4"/>
    <w:rsid w:val="00CF6224"/>
    <w:rsid w:val="00D0391D"/>
    <w:rsid w:val="00D11613"/>
    <w:rsid w:val="00D26F7F"/>
    <w:rsid w:val="00D32702"/>
    <w:rsid w:val="00D426AC"/>
    <w:rsid w:val="00D45329"/>
    <w:rsid w:val="00D518B8"/>
    <w:rsid w:val="00D66023"/>
    <w:rsid w:val="00D80D84"/>
    <w:rsid w:val="00D97DBD"/>
    <w:rsid w:val="00DA7962"/>
    <w:rsid w:val="00DB27DF"/>
    <w:rsid w:val="00DB5C5F"/>
    <w:rsid w:val="00DC192B"/>
    <w:rsid w:val="00DC23AE"/>
    <w:rsid w:val="00DC3BCA"/>
    <w:rsid w:val="00DC579C"/>
    <w:rsid w:val="00DE431D"/>
    <w:rsid w:val="00E030F5"/>
    <w:rsid w:val="00E12EA6"/>
    <w:rsid w:val="00E14FBF"/>
    <w:rsid w:val="00E17A24"/>
    <w:rsid w:val="00E46920"/>
    <w:rsid w:val="00E5600C"/>
    <w:rsid w:val="00E81EEE"/>
    <w:rsid w:val="00E831AB"/>
    <w:rsid w:val="00E83E4B"/>
    <w:rsid w:val="00E93E38"/>
    <w:rsid w:val="00EA4050"/>
    <w:rsid w:val="00EA470C"/>
    <w:rsid w:val="00EB1BB8"/>
    <w:rsid w:val="00EB7C53"/>
    <w:rsid w:val="00EC69AD"/>
    <w:rsid w:val="00ED3203"/>
    <w:rsid w:val="00ED779E"/>
    <w:rsid w:val="00EF18F4"/>
    <w:rsid w:val="00F039B5"/>
    <w:rsid w:val="00F27092"/>
    <w:rsid w:val="00F2787E"/>
    <w:rsid w:val="00F3465D"/>
    <w:rsid w:val="00F37984"/>
    <w:rsid w:val="00F4511E"/>
    <w:rsid w:val="00F623A0"/>
    <w:rsid w:val="00F822A0"/>
    <w:rsid w:val="00F84302"/>
    <w:rsid w:val="00F860DF"/>
    <w:rsid w:val="00F96B5F"/>
    <w:rsid w:val="00FA3B72"/>
    <w:rsid w:val="00FB6698"/>
    <w:rsid w:val="00FC598A"/>
    <w:rsid w:val="00FF13A9"/>
    <w:rsid w:val="00FF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C4F6FE"/>
  <w15:chartTrackingRefBased/>
  <w15:docId w15:val="{24C44C0E-C97B-400C-9612-36F2DC52B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404040" w:themeColor="text1" w:themeTint="BF"/>
        <w:sz w:val="22"/>
        <w:szCs w:val="22"/>
        <w:lang w:val="pt-PT" w:eastAsia="ja-JP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iPriority="2" w:unhideWhenUsed="1" w:qFormat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iPriority="2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4E88"/>
  </w:style>
  <w:style w:type="paragraph" w:styleId="Ttulo1">
    <w:name w:val="heading 1"/>
    <w:basedOn w:val="Normal"/>
    <w:link w:val="Ttulo1Char"/>
    <w:uiPriority w:val="9"/>
    <w:qFormat/>
    <w:rsid w:val="001B29CF"/>
    <w:pPr>
      <w:keepNext/>
      <w:keepLines/>
      <w:spacing w:before="320" w:after="100"/>
      <w:contextualSpacing/>
      <w:outlineLvl w:val="0"/>
    </w:pPr>
    <w:rPr>
      <w:rFonts w:asciiTheme="majorHAnsi" w:eastAsiaTheme="majorEastAsia" w:hAnsiTheme="majorHAnsi" w:cstheme="majorBidi"/>
      <w:b/>
      <w:color w:val="2A7B88" w:themeColor="accent1" w:themeShade="BF"/>
      <w:sz w:val="28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B29CF"/>
    <w:pPr>
      <w:keepNext/>
      <w:keepLines/>
      <w:spacing w:before="60" w:after="40"/>
      <w:contextualSpacing/>
      <w:outlineLvl w:val="1"/>
    </w:pPr>
    <w:rPr>
      <w:rFonts w:asciiTheme="majorHAnsi" w:eastAsiaTheme="majorEastAsia" w:hAnsiTheme="majorHAnsi" w:cstheme="majorBidi"/>
      <w:b/>
      <w:caps/>
      <w:color w:val="262626" w:themeColor="text1" w:themeTint="D9"/>
      <w:sz w:val="24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27EC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A7B88" w:themeColor="accent1" w:themeShade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822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822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uiPriority w:val="1"/>
    <w:qFormat/>
    <w:rsid w:val="00C61F8E"/>
    <w:pPr>
      <w:pBdr>
        <w:bottom w:val="single" w:sz="12" w:space="4" w:color="39A5B7" w:themeColor="accent1"/>
      </w:pBdr>
      <w:spacing w:after="120"/>
      <w:contextualSpacing/>
    </w:pPr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customStyle="1" w:styleId="TtuloChar">
    <w:name w:val="Título Char"/>
    <w:basedOn w:val="Fontepargpadro"/>
    <w:link w:val="Ttulo"/>
    <w:uiPriority w:val="1"/>
    <w:rsid w:val="00C61F8E"/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styleId="TextodoEspaoReservado">
    <w:name w:val="Placeholder Text"/>
    <w:basedOn w:val="Fontepargpadro"/>
    <w:uiPriority w:val="99"/>
    <w:semiHidden/>
    <w:rsid w:val="00E83E4B"/>
    <w:rPr>
      <w:color w:val="393939" w:themeColor="text2" w:themeShade="BF"/>
    </w:rPr>
  </w:style>
  <w:style w:type="paragraph" w:styleId="Commarcadores">
    <w:name w:val="List Bullet"/>
    <w:basedOn w:val="Normal"/>
    <w:uiPriority w:val="10"/>
    <w:unhideWhenUsed/>
    <w:qFormat/>
    <w:rsid w:val="0087734B"/>
    <w:pPr>
      <w:numPr>
        <w:numId w:val="21"/>
      </w:numPr>
      <w:spacing w:line="288" w:lineRule="auto"/>
      <w:contextualSpacing/>
    </w:pPr>
  </w:style>
  <w:style w:type="paragraph" w:styleId="Cabealho">
    <w:name w:val="header"/>
    <w:basedOn w:val="Normal"/>
    <w:link w:val="CabealhoChar"/>
    <w:unhideWhenUsed/>
    <w:pPr>
      <w:spacing w:after="0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rsid w:val="00681034"/>
    <w:pPr>
      <w:spacing w:after="0"/>
      <w:jc w:val="right"/>
    </w:pPr>
    <w:rPr>
      <w:color w:val="2A7B88" w:themeColor="accent1" w:themeShade="BF"/>
    </w:rPr>
  </w:style>
  <w:style w:type="character" w:customStyle="1" w:styleId="RodapChar">
    <w:name w:val="Rodapé Char"/>
    <w:basedOn w:val="Fontepargpadro"/>
    <w:link w:val="Rodap"/>
    <w:uiPriority w:val="99"/>
    <w:rsid w:val="00681034"/>
    <w:rPr>
      <w:color w:val="2A7B88" w:themeColor="accent1" w:themeShade="BF"/>
    </w:rPr>
  </w:style>
  <w:style w:type="character" w:customStyle="1" w:styleId="Ttulo1Char">
    <w:name w:val="Título 1 Char"/>
    <w:basedOn w:val="Fontepargpadro"/>
    <w:link w:val="Ttulo1"/>
    <w:uiPriority w:val="9"/>
    <w:rsid w:val="001B29CF"/>
    <w:rPr>
      <w:rFonts w:asciiTheme="majorHAnsi" w:eastAsiaTheme="majorEastAsia" w:hAnsiTheme="majorHAnsi" w:cstheme="majorBidi"/>
      <w:b/>
      <w:color w:val="2A7B88" w:themeColor="accent1" w:themeShade="BF"/>
      <w:sz w:val="28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1B29CF"/>
    <w:rPr>
      <w:rFonts w:asciiTheme="majorHAnsi" w:eastAsiaTheme="majorEastAsia" w:hAnsiTheme="majorHAnsi" w:cstheme="majorBidi"/>
      <w:b/>
      <w:caps/>
      <w:color w:val="262626" w:themeColor="text1" w:themeTint="D9"/>
      <w:sz w:val="24"/>
      <w:szCs w:val="26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pPr>
      <w:contextualSpacing w:val="0"/>
      <w:outlineLvl w:val="9"/>
    </w:pPr>
  </w:style>
  <w:style w:type="character" w:styleId="nfaseIntensa">
    <w:name w:val="Intense Emphasis"/>
    <w:basedOn w:val="Fontepargpadro"/>
    <w:uiPriority w:val="21"/>
    <w:semiHidden/>
    <w:unhideWhenUsed/>
    <w:qFormat/>
    <w:rPr>
      <w:i/>
      <w:iCs/>
      <w:color w:val="2A7B88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Pr>
      <w:b/>
      <w:bCs/>
      <w:caps w:val="0"/>
      <w:smallCaps/>
      <w:color w:val="2A7B88" w:themeColor="accent1" w:themeShade="BF"/>
      <w:spacing w:val="5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pPr>
      <w:pBdr>
        <w:top w:val="single" w:sz="4" w:space="10" w:color="2A7B88" w:themeColor="accent1" w:themeShade="BF"/>
        <w:bottom w:val="single" w:sz="4" w:space="10" w:color="2A7B88" w:themeColor="accent1" w:themeShade="BF"/>
      </w:pBdr>
      <w:spacing w:before="360" w:after="360"/>
      <w:ind w:left="864" w:right="864"/>
      <w:jc w:val="center"/>
    </w:pPr>
    <w:rPr>
      <w:i/>
      <w:iCs/>
      <w:color w:val="2A7B88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Pr>
      <w:i/>
      <w:iCs/>
      <w:color w:val="2A7B88" w:themeColor="accent1" w:themeShade="BF"/>
    </w:rPr>
  </w:style>
  <w:style w:type="paragraph" w:styleId="Numerada">
    <w:name w:val="List Number"/>
    <w:basedOn w:val="Normal"/>
    <w:uiPriority w:val="11"/>
    <w:qFormat/>
    <w:rsid w:val="0087734B"/>
    <w:pPr>
      <w:numPr>
        <w:numId w:val="23"/>
      </w:numPr>
      <w:spacing w:line="288" w:lineRule="auto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E83E4B"/>
    <w:rPr>
      <w:color w:val="7B4968" w:themeColor="accent5" w:themeShade="BF"/>
      <w:u w:val="single"/>
    </w:rPr>
  </w:style>
  <w:style w:type="character" w:styleId="Hyperlink">
    <w:name w:val="Hyperlink"/>
    <w:basedOn w:val="Fontepargpadro"/>
    <w:uiPriority w:val="99"/>
    <w:semiHidden/>
    <w:unhideWhenUsed/>
    <w:rsid w:val="00E83E4B"/>
    <w:rPr>
      <w:color w:val="2A7B88" w:themeColor="accent1" w:themeShade="BF"/>
      <w:u w:val="single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E83E4B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E83E4B"/>
    <w:rPr>
      <w:szCs w:val="16"/>
    </w:rPr>
  </w:style>
  <w:style w:type="paragraph" w:styleId="Textoembloco">
    <w:name w:val="Block Text"/>
    <w:basedOn w:val="Normal"/>
    <w:uiPriority w:val="99"/>
    <w:semiHidden/>
    <w:unhideWhenUsed/>
    <w:rsid w:val="00E83E4B"/>
    <w:pPr>
      <w:pBdr>
        <w:top w:val="single" w:sz="2" w:space="10" w:color="39A5B7" w:themeColor="accent1"/>
        <w:left w:val="single" w:sz="2" w:space="10" w:color="39A5B7" w:themeColor="accent1"/>
        <w:bottom w:val="single" w:sz="2" w:space="10" w:color="39A5B7" w:themeColor="accent1"/>
        <w:right w:val="single" w:sz="2" w:space="10" w:color="39A5B7" w:themeColor="accent1"/>
      </w:pBdr>
      <w:ind w:left="1152" w:right="1152"/>
    </w:pPr>
    <w:rPr>
      <w:i/>
      <w:iCs/>
      <w:color w:val="2A7B88" w:themeColor="accent1" w:themeShade="BF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E83E4B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E83E4B"/>
    <w:rPr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28220F"/>
    <w:rPr>
      <w:sz w:val="22"/>
      <w:szCs w:val="16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E83E4B"/>
    <w:pPr>
      <w:spacing w:after="0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E83E4B"/>
    <w:rPr>
      <w:rFonts w:ascii="Segoe UI" w:hAnsi="Segoe UI" w:cs="Segoe UI"/>
      <w:szCs w:val="1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8220F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8220F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8220F"/>
    <w:pPr>
      <w:spacing w:after="200"/>
    </w:pPr>
    <w:rPr>
      <w:i/>
      <w:iCs/>
      <w:color w:val="4D4D4D" w:themeColor="text2"/>
      <w:szCs w:val="1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8220F"/>
    <w:pPr>
      <w:spacing w:after="0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220F"/>
    <w:rPr>
      <w:rFonts w:ascii="Segoe UI" w:hAnsi="Segoe UI" w:cs="Segoe UI"/>
      <w:szCs w:val="1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8220F"/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8220F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8220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8220F"/>
    <w:rPr>
      <w:b/>
      <w:bCs/>
      <w:szCs w:val="20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8220F"/>
    <w:pPr>
      <w:spacing w:after="0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8220F"/>
    <w:rPr>
      <w:szCs w:val="20"/>
    </w:rPr>
  </w:style>
  <w:style w:type="paragraph" w:styleId="Remetente">
    <w:name w:val="envelope return"/>
    <w:basedOn w:val="Normal"/>
    <w:uiPriority w:val="99"/>
    <w:semiHidden/>
    <w:unhideWhenUsed/>
    <w:rsid w:val="0028220F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8220F"/>
    <w:pPr>
      <w:spacing w:after="0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8220F"/>
    <w:rPr>
      <w:szCs w:val="20"/>
    </w:rPr>
  </w:style>
  <w:style w:type="character" w:styleId="CdigoHTML">
    <w:name w:val="HTML Code"/>
    <w:basedOn w:val="Fontepargpadro"/>
    <w:uiPriority w:val="99"/>
    <w:semiHidden/>
    <w:unhideWhenUsed/>
    <w:rsid w:val="0028220F"/>
    <w:rPr>
      <w:rFonts w:ascii="Consolas" w:hAnsi="Consolas"/>
      <w:sz w:val="22"/>
      <w:szCs w:val="20"/>
    </w:rPr>
  </w:style>
  <w:style w:type="character" w:styleId="TecladoHTML">
    <w:name w:val="HTML Keyboard"/>
    <w:basedOn w:val="Fontepargpadro"/>
    <w:uiPriority w:val="99"/>
    <w:semiHidden/>
    <w:unhideWhenUsed/>
    <w:rsid w:val="0028220F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8220F"/>
    <w:pPr>
      <w:spacing w:after="0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8220F"/>
    <w:rPr>
      <w:rFonts w:ascii="Consolas" w:hAnsi="Consolas"/>
      <w:szCs w:val="20"/>
    </w:rPr>
  </w:style>
  <w:style w:type="character" w:styleId="MquinadeescreverHTML">
    <w:name w:val="HTML Typewriter"/>
    <w:basedOn w:val="Fontepargpadro"/>
    <w:uiPriority w:val="99"/>
    <w:semiHidden/>
    <w:unhideWhenUsed/>
    <w:rsid w:val="0028220F"/>
    <w:rPr>
      <w:rFonts w:ascii="Consolas" w:hAnsi="Consolas"/>
      <w:sz w:val="22"/>
      <w:szCs w:val="20"/>
    </w:rPr>
  </w:style>
  <w:style w:type="paragraph" w:styleId="Textodemacro">
    <w:name w:val="macro"/>
    <w:link w:val="TextodemacroChar"/>
    <w:uiPriority w:val="99"/>
    <w:semiHidden/>
    <w:unhideWhenUsed/>
    <w:rsid w:val="002822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8220F"/>
    <w:rPr>
      <w:rFonts w:ascii="Consolas" w:hAnsi="Consolas"/>
      <w:szCs w:val="20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8220F"/>
    <w:pPr>
      <w:spacing w:after="0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8220F"/>
    <w:rPr>
      <w:rFonts w:ascii="Consolas" w:hAnsi="Consolas"/>
      <w:szCs w:val="21"/>
    </w:rPr>
  </w:style>
  <w:style w:type="table" w:styleId="Tabelacomgrade">
    <w:name w:val="Table Grid"/>
    <w:basedOn w:val="Tabelanormal"/>
    <w:uiPriority w:val="39"/>
    <w:rsid w:val="00B907E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NDES">
    <w:name w:val="BNDES"/>
    <w:basedOn w:val="Normal"/>
    <w:rsid w:val="00B907ED"/>
    <w:pPr>
      <w:spacing w:after="0"/>
      <w:jc w:val="both"/>
    </w:pPr>
    <w:rPr>
      <w:rFonts w:ascii="Optimum" w:eastAsia="Times New Roman" w:hAnsi="Optimum" w:cs="Times New Roman"/>
      <w:color w:val="auto"/>
      <w:sz w:val="24"/>
      <w:szCs w:val="24"/>
      <w:lang w:val="pt-BR"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AB0EE7"/>
    <w:pPr>
      <w:spacing w:after="0"/>
    </w:pPr>
    <w:rPr>
      <w:rFonts w:eastAsiaTheme="minorHAnsi"/>
      <w:color w:val="auto"/>
      <w:lang w:val="pt-B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D0391D"/>
    <w:rPr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127EC8"/>
    <w:rPr>
      <w:rFonts w:asciiTheme="majorHAnsi" w:eastAsiaTheme="majorEastAsia" w:hAnsiTheme="majorHAnsi" w:cstheme="majorBidi"/>
      <w:i/>
      <w:iCs/>
      <w:color w:val="2A7B88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127EC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pt-BR" w:eastAsia="pt-BR"/>
    </w:rPr>
  </w:style>
  <w:style w:type="character" w:customStyle="1" w:styleId="apple-style-span">
    <w:name w:val="apple-style-span"/>
    <w:basedOn w:val="Fontepargpadro"/>
    <w:rsid w:val="005E58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71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rea-rs.org.br/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icila\AppData\Roaming\Microsoft\Templates\Curr&#237;culo%20(colorido).dotx" TargetMode="External"/></Relationships>
</file>

<file path=word/theme/theme1.xml><?xml version="1.0" encoding="utf-8"?>
<a:theme xmlns:a="http://schemas.openxmlformats.org/drawingml/2006/main" name="Office Theme">
  <a:themeElements>
    <a:clrScheme name="Personalizada 1">
      <a:dk1>
        <a:sysClr val="windowText" lastClr="000000"/>
      </a:dk1>
      <a:lt1>
        <a:sysClr val="window" lastClr="FFFFFF"/>
      </a:lt1>
      <a:dk2>
        <a:srgbClr val="4D4D4D"/>
      </a:dk2>
      <a:lt2>
        <a:srgbClr val="E4E3E2"/>
      </a:lt2>
      <a:accent1>
        <a:srgbClr val="39A5B7"/>
      </a:accent1>
      <a:accent2>
        <a:srgbClr val="8DBB70"/>
      </a:accent2>
      <a:accent3>
        <a:srgbClr val="F0BB44"/>
      </a:accent3>
      <a:accent4>
        <a:srgbClr val="F24F4F"/>
      </a:accent4>
      <a:accent5>
        <a:srgbClr val="A3648B"/>
      </a:accent5>
      <a:accent6>
        <a:srgbClr val="F8943F"/>
      </a:accent6>
      <a:hlink>
        <a:srgbClr val="39A5B7"/>
      </a:hlink>
      <a:folHlink>
        <a:srgbClr val="A3648B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A7916-635D-44BD-8F7E-C8E04C006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Currículo (colorido)</Template>
  <TotalTime>0</TotalTime>
  <Pages>3</Pages>
  <Words>883</Words>
  <Characters>4770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Pricila Maria Fraga Ferreira</dc:creator>
  <cp:keywords/>
  <cp:lastModifiedBy>Miriam S. Souza</cp:lastModifiedBy>
  <cp:revision>2</cp:revision>
  <cp:lastPrinted>2022-12-05T14:24:00Z</cp:lastPrinted>
  <dcterms:created xsi:type="dcterms:W3CDTF">2022-12-05T17:42:00Z</dcterms:created>
  <dcterms:modified xsi:type="dcterms:W3CDTF">2022-12-05T17:42:00Z</dcterms:modified>
  <cp:version/>
</cp:coreProperties>
</file>